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sdt>
      <w:sdtPr>
        <w:rPr>
          <w:rFonts w:ascii="Aptos" w:eastAsiaTheme="minorEastAsia" w:hAnsi="Aptos"/>
          <w:b/>
          <w:color w:val="FFFFFF" w:themeColor="background2"/>
          <w:sz w:val="64"/>
        </w:rPr>
        <w:id w:val="1490206461"/>
        <w:docPartObj>
          <w:docPartGallery w:val="Cover Pages"/>
          <w:docPartUnique/>
        </w:docPartObj>
      </w:sdtPr>
      <w:sdtEndPr/>
      <w:sdtContent>
        <w:p w14:paraId="6BE512F2" w14:textId="77777777" w:rsidR="00B815A9" w:rsidRPr="009B5C22" w:rsidRDefault="00B815A9" w:rsidP="000F69C2">
          <w:pPr>
            <w:pStyle w:val="Quotes"/>
            <w:rPr>
              <w:rFonts w:ascii="Aptos" w:hAnsi="Aptos"/>
            </w:rPr>
          </w:pPr>
        </w:p>
        <w:p w14:paraId="4E14B983" w14:textId="77777777" w:rsidR="00B815A9" w:rsidRPr="009B5C22" w:rsidRDefault="00B815A9" w:rsidP="00222210"/>
        <w:tbl>
          <w:tblPr>
            <w:tblStyle w:val="Tabelraster"/>
            <w:tblpPr w:leftFromText="141" w:rightFromText="141" w:vertAnchor="text" w:horzAnchor="margin" w:tblpXSpec="center" w:tblpY="3876"/>
            <w:tblW w:w="737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7371"/>
          </w:tblGrid>
          <w:tr w:rsidR="00670022" w:rsidRPr="009B5C22" w14:paraId="6ACF7494" w14:textId="77777777" w:rsidTr="00AF0880">
            <w:trPr>
              <w:trHeight w:hRule="exact" w:val="1701"/>
            </w:trPr>
            <w:tc>
              <w:tcPr>
                <w:tcW w:w="7371" w:type="dxa"/>
                <w:tcMar>
                  <w:left w:w="11" w:type="dxa"/>
                  <w:right w:w="11" w:type="dxa"/>
                </w:tcMar>
              </w:tcPr>
              <w:p w14:paraId="0C1DB5AD" w14:textId="77777777" w:rsidR="00B815A9" w:rsidRPr="009B5C22" w:rsidRDefault="00B815A9" w:rsidP="00AF0880"/>
            </w:tc>
          </w:tr>
          <w:tr w:rsidR="00670022" w:rsidRPr="009B5C22" w14:paraId="3E1F8C05" w14:textId="77777777" w:rsidTr="00AF0880">
            <w:sdt>
              <w:sdtPr>
                <w:rPr>
                  <w:rFonts w:ascii="Aptos" w:hAnsi="Aptos"/>
                  <w:color w:val="000000" w:themeColor="text1"/>
                </w:rPr>
                <w:alias w:val="Titel"/>
                <w:tag w:val=""/>
                <w:id w:val="-861976312"/>
                <w:placeholder>
                  <w:docPart w:val="35937F191086354F92E831CAC0343773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tc>
                  <w:tcPr>
                    <w:tcW w:w="7371" w:type="dxa"/>
                    <w:tcMar>
                      <w:left w:w="11" w:type="dxa"/>
                      <w:right w:w="11" w:type="dxa"/>
                    </w:tcMar>
                  </w:tcPr>
                  <w:p w14:paraId="33B83D97" w14:textId="7D91F04B" w:rsidR="00B815A9" w:rsidRPr="009B5C22" w:rsidRDefault="009B5C22" w:rsidP="00AF0880">
                    <w:pPr>
                      <w:pStyle w:val="Titel"/>
                      <w:rPr>
                        <w:rFonts w:ascii="Aptos" w:hAnsi="Aptos"/>
                        <w:color w:val="000000" w:themeColor="text1"/>
                      </w:rPr>
                    </w:pPr>
                    <w:r w:rsidRPr="009B5C22">
                      <w:rPr>
                        <w:rFonts w:ascii="Aptos" w:hAnsi="Aptos"/>
                        <w:color w:val="000000" w:themeColor="text1"/>
                      </w:rPr>
                      <w:t>PVB 2.2</w:t>
                    </w:r>
                  </w:p>
                </w:tc>
              </w:sdtContent>
            </w:sdt>
          </w:tr>
          <w:tr w:rsidR="00670022" w:rsidRPr="009B5C22" w14:paraId="7569C82E" w14:textId="77777777" w:rsidTr="00AF0880">
            <w:sdt>
              <w:sdtPr>
                <w:rPr>
                  <w:color w:val="000000" w:themeColor="text1"/>
                </w:rPr>
                <w:alias w:val="Ondertitel"/>
                <w:tag w:val=""/>
                <w:id w:val="152192387"/>
                <w:placeholder>
                  <w:docPart w:val="9AA6EBEB822D12478F32AFBF87A6657B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tc>
                  <w:tcPr>
                    <w:tcW w:w="7371" w:type="dxa"/>
                    <w:tcMar>
                      <w:left w:w="11" w:type="dxa"/>
                      <w:right w:w="11" w:type="dxa"/>
                    </w:tcMar>
                  </w:tcPr>
                  <w:p w14:paraId="5B4B5E34" w14:textId="309EE44A" w:rsidR="00B815A9" w:rsidRPr="009B5C22" w:rsidRDefault="009B5C22" w:rsidP="00AF0880">
                    <w:pPr>
                      <w:pStyle w:val="Ondertitel"/>
                      <w:rPr>
                        <w:color w:val="000000" w:themeColor="text1"/>
                      </w:rPr>
                    </w:pPr>
                    <w:r w:rsidRPr="009B5C22">
                      <w:rPr>
                        <w:color w:val="000000" w:themeColor="text1"/>
                      </w:rPr>
                      <w:t>Begeleiden van een wedstrijd</w:t>
                    </w:r>
                    <w:r w:rsidRPr="009B5C22">
                      <w:rPr>
                        <w:color w:val="000000" w:themeColor="text1"/>
                      </w:rPr>
                      <w:br/>
                    </w:r>
                  </w:p>
                </w:tc>
              </w:sdtContent>
            </w:sdt>
          </w:tr>
        </w:tbl>
      </w:sdtContent>
    </w:sdt>
    <w:p w14:paraId="34B3C9D0" w14:textId="1942BED0" w:rsidR="00670022" w:rsidRPr="009B5C22" w:rsidRDefault="00D02BAC" w:rsidP="009B5C22">
      <w:pPr>
        <w:pStyle w:val="Kop1"/>
        <w:rPr>
          <w:rFonts w:ascii="Aptos" w:hAnsi="Aptos"/>
        </w:rPr>
      </w:pPr>
      <w:r w:rsidRPr="009B5C22">
        <w:rPr>
          <w:rFonts w:ascii="Aptos" w:hAnsi="Aptos"/>
        </w:rPr>
        <w:br w:type="page"/>
      </w:r>
    </w:p>
    <w:sdt>
      <w:sdtPr>
        <w:rPr>
          <w:rFonts w:eastAsiaTheme="majorEastAsia" w:cstheme="majorBidi"/>
          <w:b/>
          <w:iCs/>
          <w:caps/>
          <w:color w:val="0B42A8" w:themeColor="accent1"/>
          <w:sz w:val="20"/>
        </w:rPr>
        <w:id w:val="-2090152726"/>
        <w:docPartObj>
          <w:docPartGallery w:val="Cover Pages"/>
          <w:docPartUnique/>
        </w:docPartObj>
      </w:sdtPr>
      <w:sdtEndPr>
        <w:rPr>
          <w:caps w:val="0"/>
          <w:sz w:val="22"/>
        </w:rPr>
      </w:sdtEndPr>
      <w:sdtContent>
        <w:bookmarkStart w:id="0" w:name="_Toc404869063" w:displacedByCustomXml="prev"/>
        <w:bookmarkEnd w:id="0" w:displacedByCustomXml="prev"/>
        <w:bookmarkStart w:id="1" w:name="_Toc490485566" w:displacedByCustomXml="prev"/>
        <w:bookmarkEnd w:id="1" w:displacedByCustomXml="prev"/>
        <w:p w14:paraId="5AA8C399" w14:textId="77777777" w:rsidR="009B5C22" w:rsidRPr="009B5C22" w:rsidRDefault="009B5C22" w:rsidP="009B5C22">
          <w:pPr>
            <w:rPr>
              <w:rStyle w:val="Kop1Char"/>
              <w:rFonts w:ascii="Aptos" w:hAnsi="Aptos"/>
            </w:rPr>
          </w:pPr>
          <w:r w:rsidRPr="009B5C22">
            <w:rPr>
              <w:rStyle w:val="Kop1Char"/>
              <w:rFonts w:ascii="Aptos" w:hAnsi="Aptos"/>
            </w:rPr>
            <w:t xml:space="preserve">Praktijkopdracht begeleiden van een wedstrijd </w:t>
          </w:r>
        </w:p>
        <w:p w14:paraId="1764A0D2" w14:textId="77777777" w:rsidR="009B5C22" w:rsidRPr="009B5C22" w:rsidRDefault="009B5C22" w:rsidP="009B5C22">
          <w:pPr>
            <w:rPr>
              <w:rStyle w:val="Kop1Char"/>
              <w:rFonts w:ascii="Aptos" w:hAnsi="Aptos"/>
            </w:rPr>
          </w:pPr>
        </w:p>
        <w:p w14:paraId="0A7A62C5" w14:textId="625B6004" w:rsidR="009B5C22" w:rsidRPr="009B5C22" w:rsidRDefault="009B5C22" w:rsidP="009B5C22">
          <w:r w:rsidRPr="009B5C22">
            <w:t xml:space="preserve">Deze opdracht is onderdeel van de opleiding KNWU Trainer 2. Je voert de opdracht uit tijdens een wedstrijd waar je </w:t>
          </w:r>
          <w:r>
            <w:t xml:space="preserve">één of meerder </w:t>
          </w:r>
          <w:r w:rsidRPr="009B5C22">
            <w:t>renner</w:t>
          </w:r>
          <w:r>
            <w:t>s</w:t>
          </w:r>
          <w:r w:rsidRPr="009B5C22">
            <w:t xml:space="preserve"> gaat begeleiden.</w:t>
          </w:r>
        </w:p>
        <w:p w14:paraId="142BE82D" w14:textId="77777777" w:rsidR="009B5C22" w:rsidRPr="009B5C22" w:rsidRDefault="009B5C22" w:rsidP="009B5C22"/>
        <w:p w14:paraId="7376BA32" w14:textId="77777777" w:rsidR="009B5C22" w:rsidRPr="009B5C22" w:rsidRDefault="009B5C22" w:rsidP="009B5C22">
          <w:r w:rsidRPr="009B5C22">
            <w:t xml:space="preserve">Tijdens het begeleiden van een wedstrijd heb je meerdere taken: vooraf, tijdens en na afloop. Hiervoor hebben werkbladen samengesteld. Doormiddel van deze werkbladen vul je je portfolio kan je aantonen dat je bekwaam bent. </w:t>
          </w:r>
        </w:p>
        <w:p w14:paraId="2CD204AE" w14:textId="77777777" w:rsidR="009B5C22" w:rsidRPr="009B5C22" w:rsidRDefault="009B5C22" w:rsidP="009B5C22"/>
        <w:p w14:paraId="100A4C13" w14:textId="77777777" w:rsidR="009B5C22" w:rsidRPr="009B5C22" w:rsidRDefault="009B5C22" w:rsidP="009B5C22">
          <w:pPr>
            <w:rPr>
              <w:rFonts w:cs="Arial"/>
            </w:rPr>
          </w:pPr>
          <w:r w:rsidRPr="009B5C22">
            <w:rPr>
              <w:rFonts w:cs="Arial"/>
            </w:rPr>
            <w:t>Je grootste informatiebron tijdens je opleiding is de praktijkbegeleider. Dit is dé persoon met veel praktijkervaring en –kennis. Zorg ervoor dat hij/ zij je portfolio voorziet van feedback.</w:t>
          </w:r>
        </w:p>
        <w:p w14:paraId="7615259A" w14:textId="77777777" w:rsidR="009B5C22" w:rsidRPr="009B5C22" w:rsidRDefault="009B5C22" w:rsidP="009B5C22"/>
        <w:p w14:paraId="245087B2" w14:textId="77777777" w:rsidR="009B5C22" w:rsidRPr="009B5C22" w:rsidRDefault="009B5C22" w:rsidP="009B5C22">
          <w:pPr>
            <w:rPr>
              <w:rFonts w:cs="Arial"/>
            </w:rPr>
          </w:pPr>
          <w:r w:rsidRPr="009B5C22">
            <w:rPr>
              <w:rFonts w:cs="Arial"/>
            </w:rPr>
            <w:t xml:space="preserve">Voor al je vragen is je docent het eerste aanspreekpunt, mochten er andere onduidelijkheden zijn neem dan contact op via: </w:t>
          </w:r>
          <w:hyperlink r:id="rId12" w:history="1">
            <w:r w:rsidRPr="009B5C22">
              <w:rPr>
                <w:rStyle w:val="Hyperlink"/>
                <w:rFonts w:cs="Arial"/>
                <w:color w:val="000000" w:themeColor="text1"/>
              </w:rPr>
              <w:t>campus@knwu.nl</w:t>
            </w:r>
          </w:hyperlink>
          <w:r w:rsidRPr="009B5C22">
            <w:rPr>
              <w:rFonts w:cs="Arial"/>
            </w:rPr>
            <w:t>.</w:t>
          </w:r>
        </w:p>
        <w:p w14:paraId="40729028" w14:textId="77777777" w:rsidR="009B5C22" w:rsidRPr="009B5C22" w:rsidRDefault="009B5C22" w:rsidP="009B5C22">
          <w:pPr>
            <w:pStyle w:val="Kop4"/>
          </w:pPr>
          <w:r w:rsidRPr="009B5C22">
            <w:t>voorwaarden</w:t>
          </w:r>
        </w:p>
        <w:p w14:paraId="061115DE" w14:textId="120969AB" w:rsidR="009B5C22" w:rsidRPr="009B5C22" w:rsidRDefault="009B5C22" w:rsidP="009B5C22">
          <w:r w:rsidRPr="009B5C22">
            <w:t>De wedstrijd moet op de kalender staan van</w:t>
          </w:r>
          <w:r>
            <w:t xml:space="preserve"> de</w:t>
          </w:r>
          <w:r w:rsidRPr="009B5C22">
            <w:t>:</w:t>
          </w:r>
        </w:p>
        <w:p w14:paraId="58809620" w14:textId="77777777" w:rsidR="009B5C22" w:rsidRPr="009B5C22" w:rsidRDefault="009B5C22" w:rsidP="009B5C22">
          <w:pPr>
            <w:pStyle w:val="Lijstalinea"/>
            <w:numPr>
              <w:ilvl w:val="0"/>
              <w:numId w:val="10"/>
            </w:numPr>
          </w:pPr>
          <w:r w:rsidRPr="009B5C22">
            <w:t>KNWU</w:t>
          </w:r>
        </w:p>
        <w:p w14:paraId="580C3778" w14:textId="77777777" w:rsidR="009B5C22" w:rsidRPr="009B5C22" w:rsidRDefault="009B5C22" w:rsidP="009B5C22">
          <w:pPr>
            <w:pStyle w:val="Lijstalinea"/>
            <w:numPr>
              <w:ilvl w:val="0"/>
              <w:numId w:val="10"/>
            </w:numPr>
          </w:pPr>
          <w:r w:rsidRPr="009B5C22">
            <w:t>NFF (fietscross.org)</w:t>
          </w:r>
        </w:p>
        <w:p w14:paraId="39C4B11D" w14:textId="77777777" w:rsidR="009B5C22" w:rsidRPr="009B5C22" w:rsidRDefault="009B5C22" w:rsidP="009B5C22">
          <w:pPr>
            <w:pStyle w:val="Kop4"/>
          </w:pPr>
          <w:r w:rsidRPr="009B5C22">
            <w:t>Afronding</w:t>
          </w:r>
        </w:p>
        <w:p w14:paraId="49CB8B10" w14:textId="77777777" w:rsidR="009B5C22" w:rsidRPr="009B5C22" w:rsidRDefault="009B5C22" w:rsidP="009B5C22">
          <w:r w:rsidRPr="009B5C22">
            <w:t xml:space="preserve">Vanaf het moment van inschrijven dien je deze binnen 1 jaar ingeleverd te worden. Inleveren doe je door dit document in te scannen en up te </w:t>
          </w:r>
          <w:proofErr w:type="spellStart"/>
          <w:r w:rsidRPr="009B5C22">
            <w:t>loaden</w:t>
          </w:r>
          <w:proofErr w:type="spellEnd"/>
          <w:r w:rsidRPr="009B5C22">
            <w:t xml:space="preserve"> bij de inleveropdracht van onze e-</w:t>
          </w:r>
          <w:proofErr w:type="spellStart"/>
          <w:r w:rsidRPr="009B5C22">
            <w:t>learning</w:t>
          </w:r>
          <w:proofErr w:type="spellEnd"/>
          <w:r w:rsidRPr="009B5C22">
            <w:t>.</w:t>
          </w:r>
        </w:p>
        <w:p w14:paraId="20A2C360" w14:textId="77777777" w:rsidR="009B5C22" w:rsidRPr="009B5C22" w:rsidRDefault="009B5C22" w:rsidP="009B5C22"/>
        <w:p w14:paraId="1F2DF632" w14:textId="77777777" w:rsidR="009B5C22" w:rsidRPr="009B5C22" w:rsidRDefault="009B5C22" w:rsidP="009B5C22">
          <w:r w:rsidRPr="009B5C22">
            <w:t xml:space="preserve">Na inlevering van je opdracht ontvang zal deze worden beoordeeld. </w:t>
          </w:r>
        </w:p>
        <w:p w14:paraId="414A981B" w14:textId="77777777" w:rsidR="009B5C22" w:rsidRPr="009B5C22" w:rsidRDefault="009B5C22" w:rsidP="009B5C22"/>
        <w:p w14:paraId="65BA29A2" w14:textId="145DAC7C" w:rsidR="009B5C22" w:rsidRPr="009B5C22" w:rsidRDefault="009B5C22" w:rsidP="009B5C22">
          <w:r w:rsidRPr="009B5C22">
            <w:t xml:space="preserve">Let op: Alleen volledige ingevulde opdrachten worden beoordeeld. Vergeet vooral </w:t>
          </w:r>
          <w:r>
            <w:t>je eigen feedback en de</w:t>
          </w:r>
          <w:r w:rsidRPr="009B5C22">
            <w:t xml:space="preserve"> feedback van je praktijkbegeleider niet. </w:t>
          </w:r>
        </w:p>
        <w:p w14:paraId="31DC2649" w14:textId="77777777" w:rsidR="009B5C22" w:rsidRPr="009B5C22" w:rsidRDefault="009B5C22" w:rsidP="009B5C22">
          <w:pPr>
            <w:rPr>
              <w:rStyle w:val="Kop1Char"/>
              <w:rFonts w:ascii="Aptos" w:hAnsi="Aptos"/>
            </w:rPr>
          </w:pPr>
        </w:p>
        <w:p w14:paraId="65B590B7" w14:textId="77777777" w:rsidR="009B5C22" w:rsidRPr="009B5C22" w:rsidRDefault="009B5C22" w:rsidP="009B5C22">
          <w:pPr>
            <w:rPr>
              <w:rFonts w:cs="Arial"/>
              <w:szCs w:val="20"/>
            </w:rPr>
          </w:pPr>
        </w:p>
        <w:p w14:paraId="017DA04A" w14:textId="77777777" w:rsidR="009B5C22" w:rsidRPr="009B5C22" w:rsidRDefault="009B5C22" w:rsidP="009B5C22">
          <w:pPr>
            <w:rPr>
              <w:rFonts w:cs="Arial"/>
              <w:szCs w:val="20"/>
            </w:rPr>
          </w:pPr>
        </w:p>
        <w:p w14:paraId="4B7AE843" w14:textId="77777777" w:rsidR="009B5C22" w:rsidRPr="009B5C22" w:rsidRDefault="009B5C22" w:rsidP="009B5C22">
          <w:pPr>
            <w:rPr>
              <w:rFonts w:cs="Arial"/>
              <w:szCs w:val="20"/>
            </w:rPr>
          </w:pPr>
        </w:p>
        <w:p w14:paraId="452D20B7" w14:textId="77777777" w:rsidR="009B5C22" w:rsidRPr="009B5C22" w:rsidRDefault="009B5C22" w:rsidP="009B5C22">
          <w:pPr>
            <w:rPr>
              <w:rFonts w:cs="Arial"/>
              <w:szCs w:val="20"/>
            </w:rPr>
          </w:pPr>
        </w:p>
        <w:p w14:paraId="6F4CF1A2" w14:textId="77777777" w:rsidR="009B5C22" w:rsidRPr="009B5C22" w:rsidRDefault="009B5C22" w:rsidP="009B5C22">
          <w:pPr>
            <w:rPr>
              <w:rFonts w:cs="Arial"/>
              <w:szCs w:val="20"/>
            </w:rPr>
          </w:pPr>
          <w:r w:rsidRPr="009B5C22">
            <w:rPr>
              <w:rFonts w:cs="Arial"/>
              <w:szCs w:val="20"/>
            </w:rPr>
            <w:br w:type="page"/>
          </w:r>
        </w:p>
        <w:p w14:paraId="75DEB5EE" w14:textId="77777777" w:rsidR="009B5C22" w:rsidRPr="009B5C22" w:rsidRDefault="009B5C22" w:rsidP="009B5C22">
          <w:pPr>
            <w:pStyle w:val="Kop4"/>
          </w:pPr>
          <w:r w:rsidRPr="009B5C22">
            <w:lastRenderedPageBreak/>
            <w:t>Gegevens aanvrager</w:t>
          </w:r>
        </w:p>
        <w:p w14:paraId="7BF662D2" w14:textId="77777777" w:rsidR="009B5C22" w:rsidRPr="009B5C22" w:rsidRDefault="009B5C22" w:rsidP="009B5C22"/>
        <w:tbl>
          <w:tblPr>
            <w:tblStyle w:val="Tabelraster"/>
            <w:tblW w:w="0" w:type="auto"/>
            <w:tblLook w:val="04A0" w:firstRow="1" w:lastRow="0" w:firstColumn="1" w:lastColumn="0" w:noHBand="0" w:noVBand="1"/>
          </w:tblPr>
          <w:tblGrid>
            <w:gridCol w:w="2263"/>
            <w:gridCol w:w="7365"/>
          </w:tblGrid>
          <w:tr w:rsidR="009B5C22" w:rsidRPr="009B5C22" w14:paraId="645477C1" w14:textId="77777777" w:rsidTr="00425EE3">
            <w:trPr>
              <w:trHeight w:val="154"/>
            </w:trPr>
            <w:tc>
              <w:tcPr>
                <w:tcW w:w="2263" w:type="dxa"/>
              </w:tcPr>
              <w:p w14:paraId="3639F9C4" w14:textId="77777777" w:rsidR="009B5C22" w:rsidRPr="009B5C22" w:rsidRDefault="009B5C22" w:rsidP="00425EE3">
                <w:r w:rsidRPr="009B5C22">
                  <w:t>Naam</w:t>
                </w:r>
              </w:p>
            </w:tc>
            <w:tc>
              <w:tcPr>
                <w:tcW w:w="7365" w:type="dxa"/>
              </w:tcPr>
              <w:p w14:paraId="692FA832" w14:textId="77777777" w:rsidR="009B5C22" w:rsidRPr="009B5C22" w:rsidRDefault="009B5C22" w:rsidP="00425EE3"/>
            </w:tc>
          </w:tr>
          <w:tr w:rsidR="009B5C22" w:rsidRPr="009B5C22" w14:paraId="792633E5" w14:textId="77777777" w:rsidTr="00425EE3">
            <w:tc>
              <w:tcPr>
                <w:tcW w:w="2263" w:type="dxa"/>
              </w:tcPr>
              <w:p w14:paraId="17830F0B" w14:textId="77777777" w:rsidR="009B5C22" w:rsidRPr="009B5C22" w:rsidRDefault="009B5C22" w:rsidP="00425EE3">
                <w:r w:rsidRPr="009B5C22">
                  <w:t>Wedstrijd</w:t>
                </w:r>
              </w:p>
            </w:tc>
            <w:tc>
              <w:tcPr>
                <w:tcW w:w="7365" w:type="dxa"/>
              </w:tcPr>
              <w:p w14:paraId="19E4CA00" w14:textId="77777777" w:rsidR="009B5C22" w:rsidRPr="009B5C22" w:rsidRDefault="009B5C22" w:rsidP="00425EE3"/>
            </w:tc>
          </w:tr>
          <w:tr w:rsidR="009B5C22" w:rsidRPr="009B5C22" w14:paraId="1B48294F" w14:textId="77777777" w:rsidTr="00425EE3">
            <w:tc>
              <w:tcPr>
                <w:tcW w:w="2263" w:type="dxa"/>
              </w:tcPr>
              <w:p w14:paraId="49A1C67C" w14:textId="77777777" w:rsidR="009B5C22" w:rsidRPr="009B5C22" w:rsidRDefault="009B5C22" w:rsidP="00425EE3">
                <w:r w:rsidRPr="009B5C22">
                  <w:t>Praktijkbegeleider</w:t>
                </w:r>
              </w:p>
            </w:tc>
            <w:tc>
              <w:tcPr>
                <w:tcW w:w="7365" w:type="dxa"/>
              </w:tcPr>
              <w:p w14:paraId="5E486B45" w14:textId="77777777" w:rsidR="009B5C22" w:rsidRPr="009B5C22" w:rsidRDefault="009B5C22" w:rsidP="00425EE3"/>
            </w:tc>
          </w:tr>
          <w:tr w:rsidR="009B5C22" w:rsidRPr="009B5C22" w14:paraId="0548FFE0" w14:textId="77777777" w:rsidTr="00425EE3">
            <w:tc>
              <w:tcPr>
                <w:tcW w:w="2263" w:type="dxa"/>
              </w:tcPr>
              <w:p w14:paraId="3A657D1D" w14:textId="77777777" w:rsidR="009B5C22" w:rsidRPr="009B5C22" w:rsidRDefault="009B5C22" w:rsidP="00425EE3">
                <w:r w:rsidRPr="009B5C22">
                  <w:t>Datum</w:t>
                </w:r>
              </w:p>
            </w:tc>
            <w:tc>
              <w:tcPr>
                <w:tcW w:w="7365" w:type="dxa"/>
              </w:tcPr>
              <w:p w14:paraId="627D8AF7" w14:textId="77777777" w:rsidR="009B5C22" w:rsidRPr="009B5C22" w:rsidRDefault="009B5C22" w:rsidP="00425EE3"/>
            </w:tc>
          </w:tr>
        </w:tbl>
        <w:p w14:paraId="5C8CD531" w14:textId="77777777" w:rsidR="009B5C22" w:rsidRPr="009B5C22" w:rsidRDefault="009B5C22" w:rsidP="009B5C22"/>
        <w:tbl>
          <w:tblPr>
            <w:tblStyle w:val="Tabelraster"/>
            <w:tblW w:w="0" w:type="auto"/>
            <w:tblLook w:val="04A0" w:firstRow="1" w:lastRow="0" w:firstColumn="1" w:lastColumn="0" w:noHBand="0" w:noVBand="1"/>
          </w:tblPr>
          <w:tblGrid>
            <w:gridCol w:w="9628"/>
          </w:tblGrid>
          <w:tr w:rsidR="009B5C22" w:rsidRPr="009B5C22" w14:paraId="02CB8A44" w14:textId="77777777" w:rsidTr="00425EE3">
            <w:tc>
              <w:tcPr>
                <w:tcW w:w="9628" w:type="dxa"/>
              </w:tcPr>
              <w:p w14:paraId="21DBA812" w14:textId="332C575B" w:rsidR="009B5C22" w:rsidRPr="009B5C22" w:rsidRDefault="009B5C22" w:rsidP="00425EE3">
                <w:pPr>
                  <w:rPr>
                    <w:rFonts w:cs="Arial"/>
                    <w:bCs/>
                  </w:rPr>
                </w:pPr>
                <w:r w:rsidRPr="009B5C22">
                  <w:rPr>
                    <w:rFonts w:cs="Arial"/>
                    <w:bCs/>
                  </w:rPr>
                  <w:t>Beschrijving van de uitvoering</w:t>
                </w:r>
                <w:r w:rsidRPr="009B5C22">
                  <w:rPr>
                    <w:rFonts w:cs="Arial"/>
                    <w:bCs/>
                  </w:rPr>
                  <w:t xml:space="preserve"> </w:t>
                </w:r>
                <w:r w:rsidRPr="009B5C22">
                  <w:rPr>
                    <w:rFonts w:cs="Arial"/>
                    <w:bCs/>
                  </w:rPr>
                  <w:t>(minimaal 500 woorden)</w:t>
                </w:r>
              </w:p>
            </w:tc>
          </w:tr>
          <w:tr w:rsidR="009B5C22" w:rsidRPr="009B5C22" w14:paraId="4674D2CC" w14:textId="77777777" w:rsidTr="00425EE3">
            <w:trPr>
              <w:trHeight w:val="10910"/>
            </w:trPr>
            <w:tc>
              <w:tcPr>
                <w:tcW w:w="9628" w:type="dxa"/>
              </w:tcPr>
              <w:p w14:paraId="5584105E" w14:textId="77777777" w:rsidR="009B5C22" w:rsidRPr="009B5C22" w:rsidRDefault="009B5C22" w:rsidP="00425EE3">
                <w:pPr>
                  <w:rPr>
                    <w:rFonts w:cs="Arial"/>
                    <w:b/>
                  </w:rPr>
                </w:pPr>
              </w:p>
            </w:tc>
          </w:tr>
        </w:tbl>
        <w:p w14:paraId="0AC7B521" w14:textId="77777777" w:rsidR="009B5C22" w:rsidRPr="009B5C22" w:rsidRDefault="009B5C22" w:rsidP="009B5C22">
          <w:pPr>
            <w:pStyle w:val="Kop4"/>
          </w:pPr>
          <w:r w:rsidRPr="009B5C22">
            <w:lastRenderedPageBreak/>
            <w:t>Voor de wedstrijd</w:t>
          </w:r>
        </w:p>
        <w:p w14:paraId="2A7C5E60" w14:textId="77777777" w:rsidR="009B5C22" w:rsidRPr="009B5C22" w:rsidRDefault="009B5C22" w:rsidP="009B5C22"/>
        <w:tbl>
          <w:tblPr>
            <w:tblStyle w:val="Tabelraster"/>
            <w:tblW w:w="0" w:type="auto"/>
            <w:tblLook w:val="04A0" w:firstRow="1" w:lastRow="0" w:firstColumn="1" w:lastColumn="0" w:noHBand="0" w:noVBand="1"/>
          </w:tblPr>
          <w:tblGrid>
            <w:gridCol w:w="9628"/>
          </w:tblGrid>
          <w:tr w:rsidR="009B5C22" w:rsidRPr="009B5C22" w14:paraId="493B2F1E" w14:textId="77777777" w:rsidTr="00425EE3">
            <w:tc>
              <w:tcPr>
                <w:tcW w:w="9628" w:type="dxa"/>
              </w:tcPr>
              <w:p w14:paraId="003D42E0" w14:textId="77777777" w:rsidR="009B5C22" w:rsidRPr="009B5C22" w:rsidRDefault="009B5C22" w:rsidP="00425EE3">
                <w:pPr>
                  <w:spacing w:line="280" w:lineRule="atLeast"/>
                </w:pPr>
                <w:r w:rsidRPr="009B5C22">
                  <w:t>Maak een lijst met waaraan hun uitrusting (fiets en kleding) voor wedstrijden aan moet voldoen.</w:t>
                </w:r>
              </w:p>
            </w:tc>
          </w:tr>
          <w:tr w:rsidR="009B5C22" w:rsidRPr="009B5C22" w14:paraId="43A30963" w14:textId="77777777" w:rsidTr="00425EE3">
            <w:trPr>
              <w:trHeight w:val="1532"/>
            </w:trPr>
            <w:tc>
              <w:tcPr>
                <w:tcW w:w="9628" w:type="dxa"/>
              </w:tcPr>
              <w:p w14:paraId="7E8B5E06" w14:textId="77777777" w:rsidR="009B5C22" w:rsidRPr="009B5C22" w:rsidRDefault="009B5C22" w:rsidP="00425EE3">
                <w:pPr>
                  <w:rPr>
                    <w:rFonts w:cs="Arial"/>
                  </w:rPr>
                </w:pPr>
              </w:p>
            </w:tc>
          </w:tr>
        </w:tbl>
        <w:p w14:paraId="60ABE285" w14:textId="77777777" w:rsidR="009B5C22" w:rsidRPr="009B5C22" w:rsidRDefault="009B5C22" w:rsidP="009B5C22"/>
        <w:tbl>
          <w:tblPr>
            <w:tblStyle w:val="Tabelraster"/>
            <w:tblW w:w="0" w:type="auto"/>
            <w:tblLook w:val="04A0" w:firstRow="1" w:lastRow="0" w:firstColumn="1" w:lastColumn="0" w:noHBand="0" w:noVBand="1"/>
          </w:tblPr>
          <w:tblGrid>
            <w:gridCol w:w="9628"/>
          </w:tblGrid>
          <w:tr w:rsidR="009B5C22" w:rsidRPr="009B5C22" w14:paraId="4128EB4B" w14:textId="77777777" w:rsidTr="00425EE3">
            <w:tc>
              <w:tcPr>
                <w:tcW w:w="9628" w:type="dxa"/>
              </w:tcPr>
              <w:p w14:paraId="3D1DF410" w14:textId="77777777" w:rsidR="009B5C22" w:rsidRPr="009B5C22" w:rsidRDefault="009B5C22" w:rsidP="00425EE3">
                <w:r w:rsidRPr="009B5C22">
                  <w:t>Verzamelde informatie (checklist) voor sporters/</w:t>
                </w:r>
                <w:proofErr w:type="gramStart"/>
                <w:r w:rsidRPr="009B5C22">
                  <w:t>ouders :</w:t>
                </w:r>
                <w:proofErr w:type="gramEnd"/>
                <w:r w:rsidRPr="009B5C22">
                  <w:t xml:space="preserve"> </w:t>
                </w:r>
              </w:p>
            </w:tc>
          </w:tr>
          <w:tr w:rsidR="009B5C22" w:rsidRPr="009B5C22" w14:paraId="3BA8C6D8" w14:textId="77777777" w:rsidTr="00425EE3">
            <w:trPr>
              <w:trHeight w:val="1532"/>
            </w:trPr>
            <w:tc>
              <w:tcPr>
                <w:tcW w:w="9628" w:type="dxa"/>
              </w:tcPr>
              <w:p w14:paraId="59D78226" w14:textId="77777777" w:rsidR="009B5C22" w:rsidRPr="009B5C22" w:rsidRDefault="009B5C22" w:rsidP="00425EE3">
                <w:pPr>
                  <w:rPr>
                    <w:rFonts w:cs="Arial"/>
                  </w:rPr>
                </w:pPr>
              </w:p>
            </w:tc>
          </w:tr>
        </w:tbl>
        <w:p w14:paraId="54E11A8B" w14:textId="77777777" w:rsidR="009B5C22" w:rsidRPr="009B5C22" w:rsidRDefault="009B5C22" w:rsidP="009B5C22"/>
        <w:tbl>
          <w:tblPr>
            <w:tblStyle w:val="Tabelraster"/>
            <w:tblW w:w="0" w:type="auto"/>
            <w:tblLook w:val="04A0" w:firstRow="1" w:lastRow="0" w:firstColumn="1" w:lastColumn="0" w:noHBand="0" w:noVBand="1"/>
          </w:tblPr>
          <w:tblGrid>
            <w:gridCol w:w="9628"/>
          </w:tblGrid>
          <w:tr w:rsidR="009B5C22" w:rsidRPr="009B5C22" w14:paraId="32A60311" w14:textId="77777777" w:rsidTr="00425EE3">
            <w:tc>
              <w:tcPr>
                <w:tcW w:w="9628" w:type="dxa"/>
              </w:tcPr>
              <w:p w14:paraId="5AC42AAD" w14:textId="77777777" w:rsidR="009B5C22" w:rsidRPr="009B5C22" w:rsidRDefault="009B5C22" w:rsidP="00425EE3">
                <w:r w:rsidRPr="009B5C22">
                  <w:rPr>
                    <w:rFonts w:cs="Arial"/>
                    <w:szCs w:val="20"/>
                  </w:rPr>
                  <w:t>Welke aanwijzingen gaf je vooraf mee aan de sporters?</w:t>
                </w:r>
              </w:p>
            </w:tc>
          </w:tr>
          <w:tr w:rsidR="009B5C22" w:rsidRPr="009B5C22" w14:paraId="4B4A4943" w14:textId="77777777" w:rsidTr="00425EE3">
            <w:trPr>
              <w:trHeight w:val="1532"/>
            </w:trPr>
            <w:tc>
              <w:tcPr>
                <w:tcW w:w="9628" w:type="dxa"/>
              </w:tcPr>
              <w:p w14:paraId="25D08350" w14:textId="77777777" w:rsidR="009B5C22" w:rsidRPr="009B5C22" w:rsidRDefault="009B5C22" w:rsidP="00425EE3">
                <w:pPr>
                  <w:rPr>
                    <w:rFonts w:cs="Arial"/>
                  </w:rPr>
                </w:pPr>
              </w:p>
            </w:tc>
          </w:tr>
        </w:tbl>
        <w:p w14:paraId="7BE967D4" w14:textId="77777777" w:rsidR="009B5C22" w:rsidRPr="009B5C22" w:rsidRDefault="009B5C22" w:rsidP="009B5C22"/>
        <w:tbl>
          <w:tblPr>
            <w:tblStyle w:val="Tabelraster"/>
            <w:tblW w:w="0" w:type="auto"/>
            <w:tblLook w:val="04A0" w:firstRow="1" w:lastRow="0" w:firstColumn="1" w:lastColumn="0" w:noHBand="0" w:noVBand="1"/>
          </w:tblPr>
          <w:tblGrid>
            <w:gridCol w:w="9628"/>
          </w:tblGrid>
          <w:tr w:rsidR="009B5C22" w:rsidRPr="009B5C22" w14:paraId="111DA5F6" w14:textId="77777777" w:rsidTr="00425EE3">
            <w:tc>
              <w:tcPr>
                <w:tcW w:w="9628" w:type="dxa"/>
              </w:tcPr>
              <w:p w14:paraId="44411DB6" w14:textId="77777777" w:rsidR="009B5C22" w:rsidRPr="009B5C22" w:rsidRDefault="009B5C22" w:rsidP="00425EE3">
                <w:r w:rsidRPr="009B5C22">
                  <w:rPr>
                    <w:rFonts w:cs="Arial"/>
                    <w:szCs w:val="20"/>
                  </w:rPr>
                  <w:t>Heb je het parcours met je sporters verkend? En zo ja, welke tips heb je gegeven?</w:t>
                </w:r>
              </w:p>
            </w:tc>
          </w:tr>
          <w:tr w:rsidR="009B5C22" w:rsidRPr="009B5C22" w14:paraId="48A58A9C" w14:textId="77777777" w:rsidTr="00425EE3">
            <w:trPr>
              <w:trHeight w:val="1532"/>
            </w:trPr>
            <w:tc>
              <w:tcPr>
                <w:tcW w:w="9628" w:type="dxa"/>
              </w:tcPr>
              <w:p w14:paraId="397495D9" w14:textId="77777777" w:rsidR="009B5C22" w:rsidRPr="009B5C22" w:rsidRDefault="009B5C22" w:rsidP="00425EE3">
                <w:pPr>
                  <w:rPr>
                    <w:rFonts w:cs="Arial"/>
                  </w:rPr>
                </w:pPr>
              </w:p>
            </w:tc>
          </w:tr>
        </w:tbl>
        <w:p w14:paraId="11C36847" w14:textId="77777777" w:rsidR="009B5C22" w:rsidRPr="009B5C22" w:rsidRDefault="009B5C22" w:rsidP="009B5C22"/>
        <w:tbl>
          <w:tblPr>
            <w:tblStyle w:val="Tabelraster"/>
            <w:tblW w:w="0" w:type="auto"/>
            <w:tblLook w:val="04A0" w:firstRow="1" w:lastRow="0" w:firstColumn="1" w:lastColumn="0" w:noHBand="0" w:noVBand="1"/>
          </w:tblPr>
          <w:tblGrid>
            <w:gridCol w:w="9628"/>
          </w:tblGrid>
          <w:tr w:rsidR="009B5C22" w:rsidRPr="009B5C22" w14:paraId="3970D790" w14:textId="77777777" w:rsidTr="00425EE3">
            <w:tc>
              <w:tcPr>
                <w:tcW w:w="9628" w:type="dxa"/>
              </w:tcPr>
              <w:p w14:paraId="10842AF6" w14:textId="77777777" w:rsidR="009B5C22" w:rsidRPr="009B5C22" w:rsidRDefault="009B5C22" w:rsidP="00425EE3">
                <w:r w:rsidRPr="009B5C22">
                  <w:rPr>
                    <w:rFonts w:cs="Arial"/>
                    <w:szCs w:val="20"/>
                  </w:rPr>
                  <w:t>Welke afspraken heb je gemaakt over de uitvoering?</w:t>
                </w:r>
              </w:p>
            </w:tc>
          </w:tr>
          <w:tr w:rsidR="009B5C22" w:rsidRPr="009B5C22" w14:paraId="658F9F94" w14:textId="77777777" w:rsidTr="00425EE3">
            <w:trPr>
              <w:trHeight w:val="1532"/>
            </w:trPr>
            <w:tc>
              <w:tcPr>
                <w:tcW w:w="9628" w:type="dxa"/>
              </w:tcPr>
              <w:p w14:paraId="390A91FE" w14:textId="77777777" w:rsidR="009B5C22" w:rsidRPr="009B5C22" w:rsidRDefault="009B5C22" w:rsidP="00425EE3">
                <w:pPr>
                  <w:rPr>
                    <w:rFonts w:cs="Arial"/>
                  </w:rPr>
                </w:pPr>
              </w:p>
            </w:tc>
          </w:tr>
        </w:tbl>
        <w:p w14:paraId="51E9D698" w14:textId="77777777" w:rsidR="009B5C22" w:rsidRPr="009B5C22" w:rsidRDefault="009B5C22" w:rsidP="009B5C22"/>
        <w:tbl>
          <w:tblPr>
            <w:tblStyle w:val="Tabelraster"/>
            <w:tblW w:w="0" w:type="auto"/>
            <w:tblLook w:val="04A0" w:firstRow="1" w:lastRow="0" w:firstColumn="1" w:lastColumn="0" w:noHBand="0" w:noVBand="1"/>
          </w:tblPr>
          <w:tblGrid>
            <w:gridCol w:w="9628"/>
          </w:tblGrid>
          <w:tr w:rsidR="009B5C22" w:rsidRPr="009B5C22" w14:paraId="5DA03E14" w14:textId="77777777" w:rsidTr="00425EE3">
            <w:tc>
              <w:tcPr>
                <w:tcW w:w="9628" w:type="dxa"/>
              </w:tcPr>
              <w:p w14:paraId="12DA594B" w14:textId="77777777" w:rsidR="009B5C22" w:rsidRPr="009B5C22" w:rsidRDefault="009B5C22" w:rsidP="00425EE3">
                <w:r w:rsidRPr="009B5C22">
                  <w:rPr>
                    <w:rFonts w:cs="Arial"/>
                    <w:szCs w:val="20"/>
                  </w:rPr>
                  <w:t>Welke vragen stelden de sporters bij de voorbespreking?</w:t>
                </w:r>
              </w:p>
            </w:tc>
          </w:tr>
          <w:tr w:rsidR="009B5C22" w:rsidRPr="009B5C22" w14:paraId="5E1DAF47" w14:textId="77777777" w:rsidTr="00425EE3">
            <w:trPr>
              <w:trHeight w:val="1532"/>
            </w:trPr>
            <w:tc>
              <w:tcPr>
                <w:tcW w:w="9628" w:type="dxa"/>
              </w:tcPr>
              <w:p w14:paraId="677A6911" w14:textId="77777777" w:rsidR="009B5C22" w:rsidRPr="009B5C22" w:rsidRDefault="009B5C22" w:rsidP="00425EE3">
                <w:pPr>
                  <w:rPr>
                    <w:rFonts w:cs="Arial"/>
                    <w:bCs/>
                  </w:rPr>
                </w:pPr>
              </w:p>
            </w:tc>
          </w:tr>
        </w:tbl>
        <w:p w14:paraId="33DA2B88" w14:textId="77777777" w:rsidR="009B5C22" w:rsidRPr="009B5C22" w:rsidRDefault="009B5C22" w:rsidP="009B5C22"/>
        <w:p w14:paraId="53C4DA18" w14:textId="77777777" w:rsidR="009B5C22" w:rsidRPr="009B5C22" w:rsidRDefault="009B5C22" w:rsidP="009B5C22">
          <w:pPr>
            <w:pStyle w:val="Kop4"/>
          </w:pPr>
          <w:r w:rsidRPr="009B5C22">
            <w:lastRenderedPageBreak/>
            <w:t>Tijdens de wedstrijd</w:t>
          </w:r>
        </w:p>
        <w:p w14:paraId="41EFB4D1" w14:textId="77777777" w:rsidR="009B5C22" w:rsidRPr="009B5C22" w:rsidRDefault="009B5C22" w:rsidP="009B5C22">
          <w:pPr>
            <w:rPr>
              <w:rFonts w:cs="Arial"/>
              <w:b/>
            </w:rPr>
          </w:pPr>
        </w:p>
        <w:tbl>
          <w:tblPr>
            <w:tblStyle w:val="Tabelraster"/>
            <w:tblW w:w="0" w:type="auto"/>
            <w:tblLook w:val="04A0" w:firstRow="1" w:lastRow="0" w:firstColumn="1" w:lastColumn="0" w:noHBand="0" w:noVBand="1"/>
          </w:tblPr>
          <w:tblGrid>
            <w:gridCol w:w="9628"/>
          </w:tblGrid>
          <w:tr w:rsidR="009B5C22" w:rsidRPr="009B5C22" w14:paraId="12DB166E" w14:textId="77777777" w:rsidTr="00425EE3">
            <w:tc>
              <w:tcPr>
                <w:tcW w:w="9628" w:type="dxa"/>
              </w:tcPr>
              <w:p w14:paraId="23F8978F" w14:textId="77777777" w:rsidR="009B5C22" w:rsidRPr="009B5C22" w:rsidRDefault="009B5C22" w:rsidP="00425EE3">
                <w:r w:rsidRPr="009B5C22">
                  <w:rPr>
                    <w:rFonts w:cs="Arial"/>
                    <w:szCs w:val="20"/>
                  </w:rPr>
                  <w:t>Welke taken had je tijdens de uitvoering?</w:t>
                </w:r>
              </w:p>
            </w:tc>
          </w:tr>
          <w:tr w:rsidR="009B5C22" w:rsidRPr="009B5C22" w14:paraId="3FE5BF84" w14:textId="77777777" w:rsidTr="00425EE3">
            <w:trPr>
              <w:trHeight w:val="1819"/>
            </w:trPr>
            <w:tc>
              <w:tcPr>
                <w:tcW w:w="9628" w:type="dxa"/>
              </w:tcPr>
              <w:p w14:paraId="79F82664" w14:textId="77777777" w:rsidR="009B5C22" w:rsidRPr="009B5C22" w:rsidRDefault="009B5C22" w:rsidP="00425EE3">
                <w:pPr>
                  <w:rPr>
                    <w:rFonts w:cs="Arial"/>
                  </w:rPr>
                </w:pPr>
              </w:p>
            </w:tc>
          </w:tr>
        </w:tbl>
        <w:p w14:paraId="6BF10816" w14:textId="77777777" w:rsidR="009B5C22" w:rsidRPr="009B5C22" w:rsidRDefault="009B5C22" w:rsidP="009B5C22"/>
        <w:tbl>
          <w:tblPr>
            <w:tblStyle w:val="Tabelraster"/>
            <w:tblW w:w="0" w:type="auto"/>
            <w:tblLook w:val="04A0" w:firstRow="1" w:lastRow="0" w:firstColumn="1" w:lastColumn="0" w:noHBand="0" w:noVBand="1"/>
          </w:tblPr>
          <w:tblGrid>
            <w:gridCol w:w="9628"/>
          </w:tblGrid>
          <w:tr w:rsidR="009B5C22" w:rsidRPr="009B5C22" w14:paraId="052A6274" w14:textId="77777777" w:rsidTr="00425EE3">
            <w:tc>
              <w:tcPr>
                <w:tcW w:w="9628" w:type="dxa"/>
              </w:tcPr>
              <w:p w14:paraId="18D02BBB" w14:textId="77777777" w:rsidR="009B5C22" w:rsidRPr="009B5C22" w:rsidRDefault="009B5C22" w:rsidP="00425EE3">
                <w:r w:rsidRPr="009B5C22">
                  <w:rPr>
                    <w:rFonts w:cs="Arial"/>
                    <w:szCs w:val="20"/>
                  </w:rPr>
                  <w:t>Waar heb jij je begeven tijdens de uitvoering van de sporters?</w:t>
                </w:r>
              </w:p>
            </w:tc>
          </w:tr>
          <w:tr w:rsidR="009B5C22" w:rsidRPr="009B5C22" w14:paraId="638BE9AA" w14:textId="77777777" w:rsidTr="00425EE3">
            <w:trPr>
              <w:trHeight w:val="1532"/>
            </w:trPr>
            <w:tc>
              <w:tcPr>
                <w:tcW w:w="9628" w:type="dxa"/>
              </w:tcPr>
              <w:p w14:paraId="460FB47D" w14:textId="77777777" w:rsidR="009B5C22" w:rsidRPr="009B5C22" w:rsidRDefault="009B5C22" w:rsidP="00425EE3">
                <w:pPr>
                  <w:rPr>
                    <w:rFonts w:cs="Arial"/>
                  </w:rPr>
                </w:pPr>
              </w:p>
            </w:tc>
          </w:tr>
        </w:tbl>
        <w:p w14:paraId="098FF8D3" w14:textId="77777777" w:rsidR="009B5C22" w:rsidRPr="009B5C22" w:rsidRDefault="009B5C22" w:rsidP="009B5C22"/>
        <w:tbl>
          <w:tblPr>
            <w:tblStyle w:val="Tabelraster"/>
            <w:tblW w:w="0" w:type="auto"/>
            <w:tblLook w:val="04A0" w:firstRow="1" w:lastRow="0" w:firstColumn="1" w:lastColumn="0" w:noHBand="0" w:noVBand="1"/>
          </w:tblPr>
          <w:tblGrid>
            <w:gridCol w:w="9628"/>
          </w:tblGrid>
          <w:tr w:rsidR="009B5C22" w:rsidRPr="009B5C22" w14:paraId="6461EFAC" w14:textId="77777777" w:rsidTr="00425EE3">
            <w:tc>
              <w:tcPr>
                <w:tcW w:w="9628" w:type="dxa"/>
              </w:tcPr>
              <w:p w14:paraId="734976DD" w14:textId="77777777" w:rsidR="009B5C22" w:rsidRPr="009B5C22" w:rsidRDefault="009B5C22" w:rsidP="00425EE3">
                <w:r w:rsidRPr="009B5C22">
                  <w:rPr>
                    <w:rFonts w:cs="Arial"/>
                    <w:szCs w:val="20"/>
                  </w:rPr>
                  <w:t>Welke aanwijzingen/informatie gaf je tijdens de uitvoering?</w:t>
                </w:r>
              </w:p>
            </w:tc>
          </w:tr>
          <w:tr w:rsidR="009B5C22" w:rsidRPr="009B5C22" w14:paraId="276658B7" w14:textId="77777777" w:rsidTr="00425EE3">
            <w:trPr>
              <w:trHeight w:val="1532"/>
            </w:trPr>
            <w:tc>
              <w:tcPr>
                <w:tcW w:w="9628" w:type="dxa"/>
              </w:tcPr>
              <w:p w14:paraId="1C348F33" w14:textId="77777777" w:rsidR="009B5C22" w:rsidRPr="009B5C22" w:rsidRDefault="009B5C22" w:rsidP="00425EE3">
                <w:pPr>
                  <w:rPr>
                    <w:rFonts w:cs="Arial"/>
                  </w:rPr>
                </w:pPr>
              </w:p>
            </w:tc>
          </w:tr>
        </w:tbl>
        <w:p w14:paraId="1C663F5F" w14:textId="77777777" w:rsidR="009B5C22" w:rsidRPr="009B5C22" w:rsidRDefault="009B5C22" w:rsidP="009B5C22"/>
        <w:tbl>
          <w:tblPr>
            <w:tblStyle w:val="Tabelraster"/>
            <w:tblW w:w="0" w:type="auto"/>
            <w:tblLook w:val="04A0" w:firstRow="1" w:lastRow="0" w:firstColumn="1" w:lastColumn="0" w:noHBand="0" w:noVBand="1"/>
          </w:tblPr>
          <w:tblGrid>
            <w:gridCol w:w="9628"/>
          </w:tblGrid>
          <w:tr w:rsidR="009B5C22" w:rsidRPr="009B5C22" w14:paraId="3F25CFBA" w14:textId="77777777" w:rsidTr="00425EE3">
            <w:tc>
              <w:tcPr>
                <w:tcW w:w="9628" w:type="dxa"/>
              </w:tcPr>
              <w:p w14:paraId="1999DFA7" w14:textId="77777777" w:rsidR="009B5C22" w:rsidRPr="009B5C22" w:rsidRDefault="009B5C22" w:rsidP="00425EE3">
                <w:r w:rsidRPr="009B5C22">
                  <w:rPr>
                    <w:rFonts w:cs="Arial"/>
                    <w:szCs w:val="20"/>
                  </w:rPr>
                  <w:t>Welke problemen deden zich voor tijdens de uitvoering? (</w:t>
                </w:r>
                <w:proofErr w:type="gramStart"/>
                <w:r w:rsidRPr="009B5C22">
                  <w:rPr>
                    <w:rFonts w:cs="Arial"/>
                    <w:szCs w:val="20"/>
                  </w:rPr>
                  <w:t>en</w:t>
                </w:r>
                <w:proofErr w:type="gramEnd"/>
                <w:r w:rsidRPr="009B5C22">
                  <w:rPr>
                    <w:rFonts w:cs="Arial"/>
                    <w:szCs w:val="20"/>
                  </w:rPr>
                  <w:t xml:space="preserve"> wat deed je hiermee?)</w:t>
                </w:r>
              </w:p>
            </w:tc>
          </w:tr>
          <w:tr w:rsidR="009B5C22" w:rsidRPr="009B5C22" w14:paraId="72EBF4CE" w14:textId="77777777" w:rsidTr="00425EE3">
            <w:trPr>
              <w:trHeight w:val="1532"/>
            </w:trPr>
            <w:tc>
              <w:tcPr>
                <w:tcW w:w="9628" w:type="dxa"/>
              </w:tcPr>
              <w:p w14:paraId="289EE60B" w14:textId="77777777" w:rsidR="009B5C22" w:rsidRPr="009B5C22" w:rsidRDefault="009B5C22" w:rsidP="00425EE3">
                <w:pPr>
                  <w:rPr>
                    <w:rFonts w:cs="Arial"/>
                  </w:rPr>
                </w:pPr>
              </w:p>
            </w:tc>
          </w:tr>
        </w:tbl>
        <w:p w14:paraId="611B879B" w14:textId="77777777" w:rsidR="009B5C22" w:rsidRPr="009B5C22" w:rsidRDefault="009B5C22" w:rsidP="009B5C22"/>
        <w:tbl>
          <w:tblPr>
            <w:tblStyle w:val="Tabelraster"/>
            <w:tblW w:w="0" w:type="auto"/>
            <w:tblLook w:val="04A0" w:firstRow="1" w:lastRow="0" w:firstColumn="1" w:lastColumn="0" w:noHBand="0" w:noVBand="1"/>
          </w:tblPr>
          <w:tblGrid>
            <w:gridCol w:w="9628"/>
          </w:tblGrid>
          <w:tr w:rsidR="009B5C22" w:rsidRPr="009B5C22" w14:paraId="216A0D0F" w14:textId="77777777" w:rsidTr="00425EE3">
            <w:tc>
              <w:tcPr>
                <w:tcW w:w="9628" w:type="dxa"/>
              </w:tcPr>
              <w:p w14:paraId="782E406A" w14:textId="77777777" w:rsidR="009B5C22" w:rsidRPr="009B5C22" w:rsidRDefault="009B5C22" w:rsidP="00425EE3">
                <w:r w:rsidRPr="009B5C22">
                  <w:rPr>
                    <w:rFonts w:cs="Arial"/>
                    <w:szCs w:val="20"/>
                  </w:rPr>
                  <w:t>Welke reacties gaven je sporters tijdens de uitvoering?</w:t>
                </w:r>
              </w:p>
            </w:tc>
          </w:tr>
          <w:tr w:rsidR="009B5C22" w:rsidRPr="009B5C22" w14:paraId="6416A15E" w14:textId="77777777" w:rsidTr="00425EE3">
            <w:trPr>
              <w:trHeight w:val="1532"/>
            </w:trPr>
            <w:tc>
              <w:tcPr>
                <w:tcW w:w="9628" w:type="dxa"/>
              </w:tcPr>
              <w:p w14:paraId="7C83B729" w14:textId="77777777" w:rsidR="009B5C22" w:rsidRPr="009B5C22" w:rsidRDefault="009B5C22" w:rsidP="00425EE3">
                <w:pPr>
                  <w:rPr>
                    <w:rFonts w:cs="Arial"/>
                  </w:rPr>
                </w:pPr>
              </w:p>
            </w:tc>
          </w:tr>
        </w:tbl>
        <w:p w14:paraId="53398E8E" w14:textId="77777777" w:rsidR="009B5C22" w:rsidRPr="009B5C22" w:rsidRDefault="009B5C22" w:rsidP="009B5C22">
          <w:pPr>
            <w:rPr>
              <w:b/>
              <w:bCs/>
            </w:rPr>
          </w:pPr>
        </w:p>
        <w:p w14:paraId="621EBDA4" w14:textId="77777777" w:rsidR="009B5C22" w:rsidRPr="009B5C22" w:rsidRDefault="009B5C22" w:rsidP="009B5C22">
          <w:pPr>
            <w:rPr>
              <w:rFonts w:eastAsiaTheme="majorEastAsia" w:cstheme="majorBidi"/>
              <w:b/>
              <w:iCs/>
              <w:caps/>
              <w:color w:val="0B42A8" w:themeColor="accent1"/>
              <w:sz w:val="20"/>
              <w:szCs w:val="20"/>
            </w:rPr>
          </w:pPr>
          <w:r w:rsidRPr="009B5C22">
            <w:rPr>
              <w:sz w:val="20"/>
              <w:szCs w:val="20"/>
            </w:rPr>
            <w:br w:type="page"/>
          </w:r>
        </w:p>
        <w:p w14:paraId="505E3789" w14:textId="77777777" w:rsidR="009B5C22" w:rsidRPr="009B5C22" w:rsidRDefault="009B5C22" w:rsidP="009B5C22">
          <w:pPr>
            <w:pStyle w:val="Kop4"/>
          </w:pPr>
          <w:r w:rsidRPr="009B5C22">
            <w:lastRenderedPageBreak/>
            <w:t>Na afloop van de wedstrijd</w:t>
          </w:r>
        </w:p>
      </w:sdtContent>
    </w:sdt>
    <w:p w14:paraId="49855F61" w14:textId="77777777" w:rsidR="009B5C22" w:rsidRPr="009B5C22" w:rsidRDefault="009B5C22" w:rsidP="009B5C2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B5C22" w:rsidRPr="009B5C22" w14:paraId="197ABD51" w14:textId="77777777" w:rsidTr="00425EE3">
        <w:tc>
          <w:tcPr>
            <w:tcW w:w="9628" w:type="dxa"/>
          </w:tcPr>
          <w:p w14:paraId="1CA8F990" w14:textId="77777777" w:rsidR="009B5C22" w:rsidRPr="009B5C22" w:rsidRDefault="009B5C22" w:rsidP="00425EE3">
            <w:r w:rsidRPr="009B5C22">
              <w:rPr>
                <w:rFonts w:cs="Arial"/>
                <w:szCs w:val="20"/>
              </w:rPr>
              <w:t>Wat zeiden en deden de sporters na afloop van de uitvoering?</w:t>
            </w:r>
          </w:p>
        </w:tc>
      </w:tr>
      <w:tr w:rsidR="009B5C22" w:rsidRPr="009B5C22" w14:paraId="4536CEB6" w14:textId="77777777" w:rsidTr="00425EE3">
        <w:trPr>
          <w:trHeight w:val="1532"/>
        </w:trPr>
        <w:tc>
          <w:tcPr>
            <w:tcW w:w="9628" w:type="dxa"/>
          </w:tcPr>
          <w:p w14:paraId="14BD8227" w14:textId="77777777" w:rsidR="009B5C22" w:rsidRPr="009B5C22" w:rsidRDefault="009B5C22" w:rsidP="00425EE3">
            <w:pPr>
              <w:rPr>
                <w:rFonts w:cs="Arial"/>
              </w:rPr>
            </w:pPr>
          </w:p>
        </w:tc>
      </w:tr>
    </w:tbl>
    <w:p w14:paraId="62A4ECF7" w14:textId="77777777" w:rsidR="009B5C22" w:rsidRPr="009B5C22" w:rsidRDefault="009B5C22" w:rsidP="009B5C2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B5C22" w:rsidRPr="009B5C22" w14:paraId="2CB8E85C" w14:textId="77777777" w:rsidTr="00425EE3">
        <w:tc>
          <w:tcPr>
            <w:tcW w:w="9628" w:type="dxa"/>
          </w:tcPr>
          <w:p w14:paraId="6C239931" w14:textId="77777777" w:rsidR="009B5C22" w:rsidRPr="009B5C22" w:rsidRDefault="009B5C22" w:rsidP="00425EE3">
            <w:r w:rsidRPr="009B5C22">
              <w:rPr>
                <w:rFonts w:cs="Arial"/>
                <w:szCs w:val="20"/>
              </w:rPr>
              <w:t>Hoe heb je de sporters opgevangen na de uitvoering?</w:t>
            </w:r>
          </w:p>
        </w:tc>
      </w:tr>
      <w:tr w:rsidR="009B5C22" w:rsidRPr="009B5C22" w14:paraId="1DB49A50" w14:textId="77777777" w:rsidTr="00425EE3">
        <w:trPr>
          <w:trHeight w:val="1532"/>
        </w:trPr>
        <w:tc>
          <w:tcPr>
            <w:tcW w:w="9628" w:type="dxa"/>
          </w:tcPr>
          <w:p w14:paraId="4CB6D921" w14:textId="77777777" w:rsidR="009B5C22" w:rsidRPr="009B5C22" w:rsidRDefault="009B5C22" w:rsidP="00425EE3">
            <w:pPr>
              <w:rPr>
                <w:rFonts w:cs="Arial"/>
              </w:rPr>
            </w:pPr>
          </w:p>
        </w:tc>
      </w:tr>
    </w:tbl>
    <w:p w14:paraId="3490A1F1" w14:textId="77777777" w:rsidR="009B5C22" w:rsidRPr="009B5C22" w:rsidRDefault="009B5C22" w:rsidP="009B5C2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B5C22" w:rsidRPr="009B5C22" w14:paraId="6826BE19" w14:textId="77777777" w:rsidTr="00425EE3">
        <w:tc>
          <w:tcPr>
            <w:tcW w:w="9628" w:type="dxa"/>
          </w:tcPr>
          <w:p w14:paraId="2BA15AD7" w14:textId="77777777" w:rsidR="009B5C22" w:rsidRPr="009B5C22" w:rsidRDefault="009B5C22" w:rsidP="00425EE3">
            <w:r w:rsidRPr="009B5C22">
              <w:rPr>
                <w:rFonts w:cs="Arial"/>
                <w:szCs w:val="20"/>
              </w:rPr>
              <w:t>Welke feedback heb je gegeven aan de sporters?</w:t>
            </w:r>
          </w:p>
        </w:tc>
      </w:tr>
      <w:tr w:rsidR="009B5C22" w:rsidRPr="009B5C22" w14:paraId="0D07CC6A" w14:textId="77777777" w:rsidTr="00425EE3">
        <w:trPr>
          <w:trHeight w:val="1532"/>
        </w:trPr>
        <w:tc>
          <w:tcPr>
            <w:tcW w:w="9628" w:type="dxa"/>
          </w:tcPr>
          <w:p w14:paraId="3157B6AD" w14:textId="77777777" w:rsidR="009B5C22" w:rsidRPr="009B5C22" w:rsidRDefault="009B5C22" w:rsidP="00425EE3">
            <w:pPr>
              <w:rPr>
                <w:rFonts w:cs="Arial"/>
              </w:rPr>
            </w:pPr>
          </w:p>
        </w:tc>
      </w:tr>
    </w:tbl>
    <w:p w14:paraId="7F39AF82" w14:textId="77777777" w:rsidR="009B5C22" w:rsidRPr="009B5C22" w:rsidRDefault="009B5C22" w:rsidP="009B5C2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B5C22" w:rsidRPr="009B5C22" w14:paraId="5278B16A" w14:textId="77777777" w:rsidTr="00425EE3">
        <w:tc>
          <w:tcPr>
            <w:tcW w:w="9628" w:type="dxa"/>
          </w:tcPr>
          <w:p w14:paraId="630F067C" w14:textId="77777777" w:rsidR="009B5C22" w:rsidRPr="009B5C22" w:rsidRDefault="009B5C22" w:rsidP="00425EE3">
            <w:r w:rsidRPr="009B5C22">
              <w:rPr>
                <w:rFonts w:cs="Arial"/>
                <w:szCs w:val="20"/>
              </w:rPr>
              <w:t>Wat neem je mee naar de volgende trainingen/ wedstrijden?</w:t>
            </w:r>
          </w:p>
        </w:tc>
      </w:tr>
      <w:tr w:rsidR="009B5C22" w:rsidRPr="009B5C22" w14:paraId="2615A826" w14:textId="77777777" w:rsidTr="00425EE3">
        <w:trPr>
          <w:trHeight w:val="1532"/>
        </w:trPr>
        <w:tc>
          <w:tcPr>
            <w:tcW w:w="9628" w:type="dxa"/>
          </w:tcPr>
          <w:p w14:paraId="7B3B1EB3" w14:textId="77777777" w:rsidR="009B5C22" w:rsidRPr="009B5C22" w:rsidRDefault="009B5C22" w:rsidP="00425EE3">
            <w:pPr>
              <w:rPr>
                <w:rFonts w:cs="Arial"/>
              </w:rPr>
            </w:pPr>
          </w:p>
        </w:tc>
      </w:tr>
    </w:tbl>
    <w:p w14:paraId="27E07BAB" w14:textId="77777777" w:rsidR="009B5C22" w:rsidRPr="009B5C22" w:rsidRDefault="009B5C22" w:rsidP="009B5C22"/>
    <w:p w14:paraId="69F51BFF" w14:textId="77777777" w:rsidR="009B5C22" w:rsidRPr="009B5C22" w:rsidRDefault="009B5C22" w:rsidP="009B5C22">
      <w:r w:rsidRPr="009B5C22">
        <w:br w:type="page"/>
      </w:r>
    </w:p>
    <w:p w14:paraId="7B3FED69" w14:textId="69A4DEFC" w:rsidR="009B5C22" w:rsidRPr="009B5C22" w:rsidRDefault="009B5C22" w:rsidP="009B5C22">
      <w:pPr>
        <w:pStyle w:val="Kop4"/>
      </w:pPr>
      <w:r>
        <w:lastRenderedPageBreak/>
        <w:t>Reflectie</w:t>
      </w:r>
    </w:p>
    <w:p w14:paraId="5E83C4F0" w14:textId="38DFA749" w:rsidR="009B5C22" w:rsidRPr="009B5C22" w:rsidRDefault="009B5C22" w:rsidP="009B5C22">
      <w:pPr>
        <w:rPr>
          <w:sz w:val="28"/>
          <w:szCs w:val="28"/>
        </w:rPr>
      </w:pPr>
      <w:r w:rsidRPr="009B5C22">
        <w:rPr>
          <w:rFonts w:cs="Arial"/>
          <w:i/>
        </w:rPr>
        <w:t xml:space="preserve">Bespreek het overzicht dat je hebt gemaakt en jouw observaties met jouw praktijkbegeleider. </w:t>
      </w:r>
      <w:r>
        <w:rPr>
          <w:rFonts w:cs="Arial"/>
          <w:i/>
        </w:rPr>
        <w:t>Reflecteer op jouw rol</w:t>
      </w:r>
      <w:r w:rsidRPr="009B5C22">
        <w:rPr>
          <w:rFonts w:cs="Arial"/>
          <w:i/>
        </w:rPr>
        <w:t xml:space="preserve"> en schrijf die op. Vraag dit ook aan jouw praktijkbegeleider.</w:t>
      </w:r>
    </w:p>
    <w:p w14:paraId="00270555" w14:textId="77777777" w:rsidR="009B5C22" w:rsidRPr="009B5C22" w:rsidRDefault="009B5C22" w:rsidP="009B5C2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B5C22" w:rsidRPr="009B5C22" w14:paraId="5F8051EF" w14:textId="77777777" w:rsidTr="00425EE3">
        <w:tc>
          <w:tcPr>
            <w:tcW w:w="9628" w:type="dxa"/>
          </w:tcPr>
          <w:p w14:paraId="74042EB2" w14:textId="450AEAD6" w:rsidR="009B5C22" w:rsidRPr="009B5C22" w:rsidRDefault="009B5C22" w:rsidP="00425EE3">
            <w:r w:rsidRPr="009B5C22">
              <w:rPr>
                <w:rFonts w:cs="Arial"/>
                <w:szCs w:val="20"/>
              </w:rPr>
              <w:t xml:space="preserve">Persoonlijke </w:t>
            </w:r>
            <w:r>
              <w:rPr>
                <w:rFonts w:cs="Arial"/>
                <w:szCs w:val="20"/>
              </w:rPr>
              <w:t>reflectie</w:t>
            </w:r>
          </w:p>
        </w:tc>
      </w:tr>
      <w:tr w:rsidR="009B5C22" w:rsidRPr="009B5C22" w14:paraId="5C3D9F30" w14:textId="77777777" w:rsidTr="00425EE3">
        <w:trPr>
          <w:trHeight w:val="1532"/>
        </w:trPr>
        <w:tc>
          <w:tcPr>
            <w:tcW w:w="9628" w:type="dxa"/>
          </w:tcPr>
          <w:p w14:paraId="58D41BDC" w14:textId="77777777" w:rsidR="009B5C22" w:rsidRPr="009B5C22" w:rsidRDefault="009B5C22" w:rsidP="00425EE3">
            <w:pPr>
              <w:rPr>
                <w:rFonts w:cs="Arial"/>
              </w:rPr>
            </w:pPr>
          </w:p>
        </w:tc>
      </w:tr>
    </w:tbl>
    <w:p w14:paraId="4310CD3A" w14:textId="77777777" w:rsidR="009B5C22" w:rsidRPr="009B5C22" w:rsidRDefault="009B5C22" w:rsidP="009B5C2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B5C22" w:rsidRPr="009B5C22" w14:paraId="28702327" w14:textId="77777777" w:rsidTr="00425EE3">
        <w:tc>
          <w:tcPr>
            <w:tcW w:w="9628" w:type="dxa"/>
          </w:tcPr>
          <w:p w14:paraId="769E0D46" w14:textId="77777777" w:rsidR="009B5C22" w:rsidRPr="009B5C22" w:rsidRDefault="009B5C22" w:rsidP="00425EE3">
            <w:pPr>
              <w:rPr>
                <w:bCs/>
              </w:rPr>
            </w:pPr>
            <w:r w:rsidRPr="009B5C22">
              <w:rPr>
                <w:rFonts w:cs="Arial"/>
                <w:bCs/>
                <w:szCs w:val="20"/>
              </w:rPr>
              <w:t>Reactie praktijkbegeleider</w:t>
            </w:r>
          </w:p>
        </w:tc>
      </w:tr>
      <w:tr w:rsidR="009B5C22" w:rsidRPr="009B5C22" w14:paraId="5BA2605E" w14:textId="77777777" w:rsidTr="00425EE3">
        <w:trPr>
          <w:trHeight w:val="1532"/>
        </w:trPr>
        <w:tc>
          <w:tcPr>
            <w:tcW w:w="9628" w:type="dxa"/>
          </w:tcPr>
          <w:p w14:paraId="71015838" w14:textId="77777777" w:rsidR="009B5C22" w:rsidRPr="009B5C22" w:rsidRDefault="009B5C22" w:rsidP="00425EE3">
            <w:pPr>
              <w:rPr>
                <w:rFonts w:cs="Arial"/>
              </w:rPr>
            </w:pPr>
          </w:p>
        </w:tc>
      </w:tr>
    </w:tbl>
    <w:p w14:paraId="7F57D1EF" w14:textId="77777777" w:rsidR="009B5C22" w:rsidRPr="009B5C22" w:rsidRDefault="009B5C22" w:rsidP="009B5C22"/>
    <w:p w14:paraId="7051F1F9" w14:textId="77777777" w:rsidR="00670022" w:rsidRPr="009B5C22" w:rsidRDefault="00670022" w:rsidP="00670022"/>
    <w:sectPr w:rsidR="00670022" w:rsidRPr="009B5C22" w:rsidSect="00EA73A1">
      <w:headerReference w:type="default" r:id="rId13"/>
      <w:footerReference w:type="default" r:id="rId14"/>
      <w:headerReference w:type="first" r:id="rId15"/>
      <w:pgSz w:w="11906" w:h="16838" w:code="9"/>
      <w:pgMar w:top="1418" w:right="1134" w:bottom="1418" w:left="1134" w:header="567" w:footer="39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9699B8" w14:textId="77777777" w:rsidR="000B12CA" w:rsidRDefault="000B12CA" w:rsidP="00222210">
      <w:r>
        <w:separator/>
      </w:r>
    </w:p>
    <w:p w14:paraId="5D941457" w14:textId="77777777" w:rsidR="000B12CA" w:rsidRDefault="000B12CA"/>
  </w:endnote>
  <w:endnote w:type="continuationSeparator" w:id="0">
    <w:p w14:paraId="0356110E" w14:textId="77777777" w:rsidR="000B12CA" w:rsidRDefault="000B12CA" w:rsidP="00222210">
      <w:r>
        <w:continuationSeparator/>
      </w:r>
    </w:p>
    <w:p w14:paraId="17D8FE82" w14:textId="77777777" w:rsidR="000B12CA" w:rsidRDefault="000B12CA"/>
  </w:endnote>
  <w:endnote w:type="continuationNotice" w:id="1">
    <w:p w14:paraId="30071BB9" w14:textId="77777777" w:rsidR="000B12CA" w:rsidRDefault="000B12CA">
      <w:pPr>
        <w:spacing w:line="240" w:lineRule="auto"/>
      </w:pPr>
    </w:p>
    <w:p w14:paraId="1BBF48DF" w14:textId="77777777" w:rsidR="000B12CA" w:rsidRDefault="000B12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821344365"/>
      <w:docPartObj>
        <w:docPartGallery w:val="Page Numbers (Bottom of Page)"/>
        <w:docPartUnique/>
      </w:docPartObj>
    </w:sdtPr>
    <w:sdtEndPr/>
    <w:sdtContent>
      <w:sdt>
        <w:sdtPr>
          <w:id w:val="526074572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647"/>
              <w:gridCol w:w="981"/>
            </w:tblGrid>
            <w:tr w:rsidR="003D4B87" w14:paraId="7C993A80" w14:textId="77777777" w:rsidTr="003D4B87">
              <w:sdt>
                <w:sdtPr>
                  <w:alias w:val="Titel"/>
                  <w:tag w:val=""/>
                  <w:id w:val="-767699588"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EndPr/>
                <w:sdtContent>
                  <w:tc>
                    <w:tcPr>
                      <w:tcW w:w="8647" w:type="dxa"/>
                      <w:tcMar>
                        <w:left w:w="11" w:type="dxa"/>
                        <w:right w:w="11" w:type="dxa"/>
                      </w:tcMar>
                    </w:tcPr>
                    <w:p w14:paraId="1D279806" w14:textId="71F0843F" w:rsidR="003D4B87" w:rsidRDefault="009B5C22" w:rsidP="00311802">
                      <w:pPr>
                        <w:pStyle w:val="Voettekst"/>
                        <w:rPr>
                          <w:lang w:val="en-US"/>
                        </w:rPr>
                      </w:pPr>
                      <w:r>
                        <w:t>PVB 2.2</w:t>
                      </w:r>
                    </w:p>
                  </w:tc>
                </w:sdtContent>
              </w:sdt>
              <w:tc>
                <w:tcPr>
                  <w:tcW w:w="981" w:type="dxa"/>
                  <w:tcMar>
                    <w:left w:w="11" w:type="dxa"/>
                    <w:right w:w="11" w:type="dxa"/>
                  </w:tcMar>
                </w:tcPr>
                <w:p w14:paraId="12FFDBA0" w14:textId="77777777" w:rsidR="003D4B87" w:rsidRDefault="003D4B87" w:rsidP="003D4B87">
                  <w:pPr>
                    <w:pStyle w:val="Voettekst"/>
                    <w:jc w:val="right"/>
                    <w:rPr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instrText>PAGE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4A60F0">
                    <w:rPr>
                      <w:noProof/>
                    </w:rPr>
                    <w:t>2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t xml:space="preserve"> van </w:t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instrText>NUMPAGES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4A60F0">
                    <w:rPr>
                      <w:noProof/>
                    </w:rPr>
                    <w:t>2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1D66353E" w14:textId="77777777" w:rsidR="000E516E" w:rsidRPr="006D086D" w:rsidRDefault="000B12CA" w:rsidP="00311802">
            <w:pPr>
              <w:pStyle w:val="Voettekst"/>
              <w:spacing w:line="40" w:lineRule="exact"/>
              <w:rPr>
                <w:lang w:val="en-US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D334F8" w14:textId="77777777" w:rsidR="000B12CA" w:rsidRDefault="000B12CA" w:rsidP="00222210">
      <w:r>
        <w:separator/>
      </w:r>
    </w:p>
    <w:p w14:paraId="57A3C22B" w14:textId="77777777" w:rsidR="000B12CA" w:rsidRDefault="000B12CA"/>
  </w:footnote>
  <w:footnote w:type="continuationSeparator" w:id="0">
    <w:p w14:paraId="4371A1A2" w14:textId="77777777" w:rsidR="000B12CA" w:rsidRDefault="000B12CA" w:rsidP="00222210">
      <w:r>
        <w:continuationSeparator/>
      </w:r>
    </w:p>
    <w:p w14:paraId="79529512" w14:textId="77777777" w:rsidR="000B12CA" w:rsidRDefault="000B12CA"/>
  </w:footnote>
  <w:footnote w:type="continuationNotice" w:id="1">
    <w:p w14:paraId="288B787F" w14:textId="77777777" w:rsidR="000B12CA" w:rsidRDefault="000B12CA">
      <w:pPr>
        <w:spacing w:line="240" w:lineRule="auto"/>
      </w:pPr>
    </w:p>
    <w:p w14:paraId="099A70B0" w14:textId="77777777" w:rsidR="000B12CA" w:rsidRDefault="000B12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1D9491" w14:textId="04EC1AF9" w:rsidR="00E14CA2" w:rsidRPr="00670022" w:rsidRDefault="009B5C22" w:rsidP="00670022">
    <w:pPr>
      <w:pStyle w:val="Koptekst"/>
      <w:jc w:val="right"/>
    </w:pPr>
    <w:r>
      <w:rPr>
        <w:noProof/>
      </w:rPr>
      <w:drawing>
        <wp:inline distT="0" distB="0" distL="0" distR="0" wp14:anchorId="70D370D6" wp14:editId="7A9CAC49">
          <wp:extent cx="914479" cy="377985"/>
          <wp:effectExtent l="0" t="0" r="0" b="3175"/>
          <wp:docPr id="909499694" name="Afbeelding 1" descr="Afbeelding met Lettertype, Graphics, schermopname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64197" name="Afbeelding 1" descr="Afbeelding met Lettertype, Graphics, schermopname, tekst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79" cy="377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18F4EE" w14:textId="77777777" w:rsidR="00FF5456" w:rsidRDefault="00FF5456">
    <w:pPr>
      <w:pStyle w:val="Koptekst"/>
    </w:pPr>
    <w:r w:rsidRPr="006C67FF">
      <w:rPr>
        <w:noProof/>
        <w:color w:val="FFFFFF" w:themeColor="background2"/>
      </w:rPr>
      <w:drawing>
        <wp:anchor distT="0" distB="0" distL="114300" distR="114300" simplePos="0" relativeHeight="251661312" behindDoc="1" locked="1" layoutInCell="1" allowOverlap="0" wp14:anchorId="00AA951D" wp14:editId="2B2736AE">
          <wp:simplePos x="0" y="0"/>
          <wp:positionH relativeFrom="margin">
            <wp:posOffset>-720090</wp:posOffset>
          </wp:positionH>
          <wp:positionV relativeFrom="page">
            <wp:posOffset>0</wp:posOffset>
          </wp:positionV>
          <wp:extent cx="7566660" cy="10694670"/>
          <wp:effectExtent l="0" t="0" r="254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660" cy="1069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A0E63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C71719"/>
    <w:multiLevelType w:val="hybridMultilevel"/>
    <w:tmpl w:val="C04CB7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82B3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77C1DC9"/>
    <w:multiLevelType w:val="multilevel"/>
    <w:tmpl w:val="CF2EA1CE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  <w:color w:val="0B42A8" w:themeColor="accent1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0B42A8" w:themeColor="accent1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color w:val="0B42A8" w:themeColor="accent1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  <w:color w:val="0B42A8" w:themeColor="accent1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color w:val="0B42A8" w:themeColor="accent1"/>
      </w:rPr>
    </w:lvl>
    <w:lvl w:ilvl="5">
      <w:start w:val="1"/>
      <w:numFmt w:val="lowerRoman"/>
      <w:lvlText w:val="%6."/>
      <w:lvlJc w:val="left"/>
      <w:pPr>
        <w:ind w:left="2160" w:hanging="360"/>
      </w:pPr>
      <w:rPr>
        <w:rFonts w:hint="default"/>
        <w:color w:val="0B42A8" w:themeColor="accent1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color w:val="0B42A8" w:themeColor="accent1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color w:val="0B42A8" w:themeColor="accent1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color w:val="0B42A8" w:themeColor="accent1"/>
      </w:rPr>
    </w:lvl>
  </w:abstractNum>
  <w:abstractNum w:abstractNumId="4" w15:restartNumberingAfterBreak="0">
    <w:nsid w:val="490B7D8D"/>
    <w:multiLevelType w:val="multilevel"/>
    <w:tmpl w:val="2392F36C"/>
    <w:lvl w:ilvl="0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  <w:color w:val="0B42A8" w:themeColor="accent1"/>
      </w:rPr>
    </w:lvl>
    <w:lvl w:ilvl="1">
      <w:start w:val="1"/>
      <w:numFmt w:val="bullet"/>
      <w:lvlText w:val="­"/>
      <w:lvlJc w:val="left"/>
      <w:pPr>
        <w:ind w:left="720" w:hanging="360"/>
      </w:pPr>
      <w:rPr>
        <w:rFonts w:ascii="Segoe UI Light" w:hAnsi="Segoe UI Light" w:hint="default"/>
        <w:color w:val="0B42A8" w:themeColor="accent1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0B42A8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3552A58"/>
    <w:multiLevelType w:val="multilevel"/>
    <w:tmpl w:val="309AE58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B42A8" w:themeColor="accent1"/>
      </w:rPr>
    </w:lvl>
    <w:lvl w:ilvl="1">
      <w:start w:val="1"/>
      <w:numFmt w:val="bullet"/>
      <w:lvlText w:val="­"/>
      <w:lvlJc w:val="left"/>
      <w:pPr>
        <w:ind w:left="720" w:hanging="360"/>
      </w:pPr>
      <w:rPr>
        <w:rFonts w:ascii="Segoe UI Light" w:hAnsi="Segoe UI Light" w:hint="default"/>
        <w:color w:val="0B42A8" w:themeColor="accent1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B42A8" w:themeColor="accen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3735ABA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F76539"/>
    <w:multiLevelType w:val="multilevel"/>
    <w:tmpl w:val="C19027C8"/>
    <w:lvl w:ilvl="0">
      <w:start w:val="1"/>
      <w:numFmt w:val="decimal"/>
      <w:pStyle w:val="Kop1genummerd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Kop2genummerd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genummerd"/>
      <w:lvlText w:val="%1.%2.%3"/>
      <w:lvlJc w:val="left"/>
      <w:pPr>
        <w:ind w:left="680" w:hanging="680"/>
      </w:pPr>
      <w:rPr>
        <w:rFonts w:hint="default"/>
        <w:sz w:val="22"/>
      </w:rPr>
    </w:lvl>
    <w:lvl w:ilvl="3">
      <w:start w:val="1"/>
      <w:numFmt w:val="decimal"/>
      <w:pStyle w:val="Kop4genummerd"/>
      <w:lvlText w:val="%1.%2.%3.%4"/>
      <w:lvlJc w:val="left"/>
      <w:pPr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8" w15:restartNumberingAfterBreak="0">
    <w:nsid w:val="76B26B20"/>
    <w:multiLevelType w:val="hybridMultilevel"/>
    <w:tmpl w:val="BF802C70"/>
    <w:lvl w:ilvl="0" w:tplc="24203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B42A8" w:themeColor="accent1"/>
      </w:rPr>
    </w:lvl>
    <w:lvl w:ilvl="1" w:tplc="4DA67224">
      <w:start w:val="1"/>
      <w:numFmt w:val="bullet"/>
      <w:lvlText w:val="­"/>
      <w:lvlJc w:val="left"/>
      <w:pPr>
        <w:ind w:left="1440" w:hanging="360"/>
      </w:pPr>
      <w:rPr>
        <w:rFonts w:ascii="Segoe UI Light" w:hAnsi="Segoe UI Light" w:hint="default"/>
        <w:color w:val="0B42A8" w:themeColor="accent1"/>
      </w:rPr>
    </w:lvl>
    <w:lvl w:ilvl="2" w:tplc="85EC3DE2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0B42A8" w:themeColor="accent1"/>
        <w:sz w:val="12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DD3026"/>
    <w:multiLevelType w:val="multilevel"/>
    <w:tmpl w:val="67882860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  <w:sz w:val="22"/>
      </w:rPr>
    </w:lvl>
    <w:lvl w:ilvl="3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286089648">
    <w:abstractNumId w:val="8"/>
  </w:num>
  <w:num w:numId="2" w16cid:durableId="566376507">
    <w:abstractNumId w:val="4"/>
  </w:num>
  <w:num w:numId="3" w16cid:durableId="1109816782">
    <w:abstractNumId w:val="0"/>
  </w:num>
  <w:num w:numId="4" w16cid:durableId="1736127734">
    <w:abstractNumId w:val="2"/>
  </w:num>
  <w:num w:numId="5" w16cid:durableId="2107576128">
    <w:abstractNumId w:val="3"/>
  </w:num>
  <w:num w:numId="6" w16cid:durableId="1375891473">
    <w:abstractNumId w:val="5"/>
  </w:num>
  <w:num w:numId="7" w16cid:durableId="205290253">
    <w:abstractNumId w:val="6"/>
  </w:num>
  <w:num w:numId="8" w16cid:durableId="614139423">
    <w:abstractNumId w:val="7"/>
  </w:num>
  <w:num w:numId="9" w16cid:durableId="287276781">
    <w:abstractNumId w:val="9"/>
  </w:num>
  <w:num w:numId="10" w16cid:durableId="45529731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C22"/>
    <w:rsid w:val="00005243"/>
    <w:rsid w:val="00011E2C"/>
    <w:rsid w:val="00027045"/>
    <w:rsid w:val="000313CF"/>
    <w:rsid w:val="0005613D"/>
    <w:rsid w:val="00061858"/>
    <w:rsid w:val="00071C19"/>
    <w:rsid w:val="0007239E"/>
    <w:rsid w:val="00086A3C"/>
    <w:rsid w:val="000971C8"/>
    <w:rsid w:val="000A21D3"/>
    <w:rsid w:val="000B12CA"/>
    <w:rsid w:val="000B2D94"/>
    <w:rsid w:val="000D0218"/>
    <w:rsid w:val="000D743B"/>
    <w:rsid w:val="000E22F2"/>
    <w:rsid w:val="000E41E7"/>
    <w:rsid w:val="000E516E"/>
    <w:rsid w:val="000F11BC"/>
    <w:rsid w:val="000F69C2"/>
    <w:rsid w:val="001227F5"/>
    <w:rsid w:val="00127A73"/>
    <w:rsid w:val="00154930"/>
    <w:rsid w:val="001D3601"/>
    <w:rsid w:val="00213C98"/>
    <w:rsid w:val="00222210"/>
    <w:rsid w:val="00223B99"/>
    <w:rsid w:val="0023651B"/>
    <w:rsid w:val="00240A48"/>
    <w:rsid w:val="00240DEF"/>
    <w:rsid w:val="0029280A"/>
    <w:rsid w:val="00293B3B"/>
    <w:rsid w:val="002C3457"/>
    <w:rsid w:val="002C547F"/>
    <w:rsid w:val="002D5E4C"/>
    <w:rsid w:val="002D63DD"/>
    <w:rsid w:val="002E4A3B"/>
    <w:rsid w:val="002F1D18"/>
    <w:rsid w:val="00311802"/>
    <w:rsid w:val="00311B10"/>
    <w:rsid w:val="0031300F"/>
    <w:rsid w:val="00314E53"/>
    <w:rsid w:val="00330AB8"/>
    <w:rsid w:val="00354504"/>
    <w:rsid w:val="003657B0"/>
    <w:rsid w:val="00376E43"/>
    <w:rsid w:val="003943BA"/>
    <w:rsid w:val="003A498D"/>
    <w:rsid w:val="003D4B87"/>
    <w:rsid w:val="00467848"/>
    <w:rsid w:val="00476B79"/>
    <w:rsid w:val="00494309"/>
    <w:rsid w:val="00494D07"/>
    <w:rsid w:val="004A60F0"/>
    <w:rsid w:val="004B7B69"/>
    <w:rsid w:val="004E393F"/>
    <w:rsid w:val="004E5CC2"/>
    <w:rsid w:val="00522967"/>
    <w:rsid w:val="00532BDF"/>
    <w:rsid w:val="00533AC4"/>
    <w:rsid w:val="005421F0"/>
    <w:rsid w:val="00554250"/>
    <w:rsid w:val="00554EFC"/>
    <w:rsid w:val="005667E1"/>
    <w:rsid w:val="005733A8"/>
    <w:rsid w:val="005823A3"/>
    <w:rsid w:val="005923C5"/>
    <w:rsid w:val="0059773A"/>
    <w:rsid w:val="005B6702"/>
    <w:rsid w:val="005E0C80"/>
    <w:rsid w:val="005E2950"/>
    <w:rsid w:val="005E3E07"/>
    <w:rsid w:val="005E401B"/>
    <w:rsid w:val="005E6F15"/>
    <w:rsid w:val="006130DF"/>
    <w:rsid w:val="00617C37"/>
    <w:rsid w:val="00623138"/>
    <w:rsid w:val="00625384"/>
    <w:rsid w:val="00634594"/>
    <w:rsid w:val="00670022"/>
    <w:rsid w:val="0068092D"/>
    <w:rsid w:val="006A5422"/>
    <w:rsid w:val="006C67FF"/>
    <w:rsid w:val="006D029F"/>
    <w:rsid w:val="006D086D"/>
    <w:rsid w:val="00706ADD"/>
    <w:rsid w:val="00712A07"/>
    <w:rsid w:val="007204DF"/>
    <w:rsid w:val="0072317A"/>
    <w:rsid w:val="007334E0"/>
    <w:rsid w:val="00741901"/>
    <w:rsid w:val="007523C4"/>
    <w:rsid w:val="007552C1"/>
    <w:rsid w:val="0076771D"/>
    <w:rsid w:val="00772BF8"/>
    <w:rsid w:val="00777059"/>
    <w:rsid w:val="00787C89"/>
    <w:rsid w:val="007B6F57"/>
    <w:rsid w:val="007E41D5"/>
    <w:rsid w:val="00803DEF"/>
    <w:rsid w:val="008464E7"/>
    <w:rsid w:val="00865DDC"/>
    <w:rsid w:val="00874153"/>
    <w:rsid w:val="008C0399"/>
    <w:rsid w:val="008E03D7"/>
    <w:rsid w:val="008F3408"/>
    <w:rsid w:val="00922DA6"/>
    <w:rsid w:val="0092508A"/>
    <w:rsid w:val="00931256"/>
    <w:rsid w:val="00944BD8"/>
    <w:rsid w:val="00970E64"/>
    <w:rsid w:val="00976D83"/>
    <w:rsid w:val="0098369E"/>
    <w:rsid w:val="009841C8"/>
    <w:rsid w:val="009862BE"/>
    <w:rsid w:val="0098632B"/>
    <w:rsid w:val="009B43C3"/>
    <w:rsid w:val="009B4954"/>
    <w:rsid w:val="009B5C22"/>
    <w:rsid w:val="009D1B6B"/>
    <w:rsid w:val="009D3A3F"/>
    <w:rsid w:val="009F54B6"/>
    <w:rsid w:val="00A0476A"/>
    <w:rsid w:val="00A41412"/>
    <w:rsid w:val="00A46154"/>
    <w:rsid w:val="00A65A72"/>
    <w:rsid w:val="00A84554"/>
    <w:rsid w:val="00AA37A2"/>
    <w:rsid w:val="00AD27A8"/>
    <w:rsid w:val="00AE508F"/>
    <w:rsid w:val="00AF0880"/>
    <w:rsid w:val="00B00333"/>
    <w:rsid w:val="00B114F2"/>
    <w:rsid w:val="00B1271E"/>
    <w:rsid w:val="00B352B0"/>
    <w:rsid w:val="00B432D9"/>
    <w:rsid w:val="00B807CA"/>
    <w:rsid w:val="00B815A9"/>
    <w:rsid w:val="00B81AEC"/>
    <w:rsid w:val="00C05A88"/>
    <w:rsid w:val="00C23331"/>
    <w:rsid w:val="00C32CCF"/>
    <w:rsid w:val="00C6679B"/>
    <w:rsid w:val="00C84939"/>
    <w:rsid w:val="00CC042A"/>
    <w:rsid w:val="00D02BAC"/>
    <w:rsid w:val="00D26AD8"/>
    <w:rsid w:val="00D627CE"/>
    <w:rsid w:val="00DE4798"/>
    <w:rsid w:val="00E00D2A"/>
    <w:rsid w:val="00E14561"/>
    <w:rsid w:val="00E14CA2"/>
    <w:rsid w:val="00E272BB"/>
    <w:rsid w:val="00E531F1"/>
    <w:rsid w:val="00EA73A1"/>
    <w:rsid w:val="00EB0B25"/>
    <w:rsid w:val="00EB619F"/>
    <w:rsid w:val="00EB706F"/>
    <w:rsid w:val="00ED236D"/>
    <w:rsid w:val="00EE013C"/>
    <w:rsid w:val="00EE7B8A"/>
    <w:rsid w:val="00EF4E49"/>
    <w:rsid w:val="00F15D64"/>
    <w:rsid w:val="00F16C35"/>
    <w:rsid w:val="00F3170F"/>
    <w:rsid w:val="00F71437"/>
    <w:rsid w:val="00F74F99"/>
    <w:rsid w:val="00FC1E5C"/>
    <w:rsid w:val="00FD230E"/>
    <w:rsid w:val="00FD36F3"/>
    <w:rsid w:val="00FF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FFE8F"/>
  <w15:chartTrackingRefBased/>
  <w15:docId w15:val="{8958F589-7F22-CE47-9B99-9E9AEE4E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6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1E2C"/>
    <w:rPr>
      <w:rFonts w:ascii="Aptos" w:hAnsi="Aptos"/>
      <w:color w:val="000000" w:themeColor="text1"/>
      <w:lang w:val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011E2C"/>
    <w:pPr>
      <w:keepNext/>
      <w:keepLines/>
      <w:spacing w:before="240" w:after="30"/>
      <w:outlineLvl w:val="0"/>
    </w:pPr>
    <w:rPr>
      <w:rFonts w:ascii="Aptos ExtraBold" w:eastAsiaTheme="majorEastAsia" w:hAnsi="Aptos ExtraBold" w:cstheme="majorBidi"/>
      <w:b/>
      <w:caps/>
      <w:color w:val="0B42A8" w:themeColor="accent1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4"/>
    <w:qFormat/>
    <w:rsid w:val="00011E2C"/>
    <w:pPr>
      <w:keepNext/>
      <w:keepLines/>
      <w:spacing w:before="240" w:after="30"/>
      <w:outlineLvl w:val="1"/>
    </w:pPr>
    <w:rPr>
      <w:rFonts w:eastAsiaTheme="majorEastAsia" w:cstheme="majorBidi"/>
      <w:b/>
      <w:caps/>
      <w:color w:val="0B42A8" w:themeColor="accent1"/>
      <w:sz w:val="30"/>
      <w:szCs w:val="26"/>
    </w:rPr>
  </w:style>
  <w:style w:type="paragraph" w:styleId="Kop3">
    <w:name w:val="heading 3"/>
    <w:basedOn w:val="Standaard"/>
    <w:next w:val="Standaard"/>
    <w:link w:val="Kop3Char"/>
    <w:uiPriority w:val="5"/>
    <w:qFormat/>
    <w:rsid w:val="00011E2C"/>
    <w:pPr>
      <w:keepNext/>
      <w:keepLines/>
      <w:spacing w:before="240" w:after="30"/>
      <w:outlineLvl w:val="2"/>
    </w:pPr>
    <w:rPr>
      <w:rFonts w:eastAsiaTheme="majorEastAsia" w:cstheme="majorBidi"/>
      <w:b/>
      <w:caps/>
      <w:color w:val="0B42A8" w:themeColor="accent1"/>
      <w:sz w:val="26"/>
      <w:szCs w:val="24"/>
    </w:rPr>
  </w:style>
  <w:style w:type="paragraph" w:styleId="Kop4">
    <w:name w:val="heading 4"/>
    <w:basedOn w:val="Standaard"/>
    <w:next w:val="Standaard"/>
    <w:link w:val="Kop4Char"/>
    <w:uiPriority w:val="6"/>
    <w:qFormat/>
    <w:rsid w:val="00011E2C"/>
    <w:pPr>
      <w:keepNext/>
      <w:keepLines/>
      <w:spacing w:before="240" w:after="30"/>
      <w:outlineLvl w:val="3"/>
    </w:pPr>
    <w:rPr>
      <w:rFonts w:eastAsiaTheme="majorEastAsia" w:cstheme="majorBidi"/>
      <w:b/>
      <w:iCs/>
      <w:caps/>
      <w:color w:val="0B42A8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3"/>
    <w:rsid w:val="00011E2C"/>
    <w:rPr>
      <w:rFonts w:ascii="Aptos ExtraBold" w:eastAsiaTheme="majorEastAsia" w:hAnsi="Aptos ExtraBold" w:cstheme="majorBidi"/>
      <w:b/>
      <w:caps/>
      <w:color w:val="0B42A8" w:themeColor="accent1"/>
      <w:sz w:val="40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4"/>
    <w:rsid w:val="00011E2C"/>
    <w:rPr>
      <w:rFonts w:ascii="Aptos" w:eastAsiaTheme="majorEastAsia" w:hAnsi="Aptos" w:cstheme="majorBidi"/>
      <w:b/>
      <w:caps/>
      <w:color w:val="0B42A8" w:themeColor="accent1"/>
      <w:sz w:val="30"/>
      <w:szCs w:val="26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0618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1858"/>
  </w:style>
  <w:style w:type="paragraph" w:styleId="Voettekst">
    <w:name w:val="footer"/>
    <w:basedOn w:val="Standaard"/>
    <w:link w:val="VoettekstChar"/>
    <w:uiPriority w:val="99"/>
    <w:unhideWhenUsed/>
    <w:rsid w:val="00E272BB"/>
    <w:pPr>
      <w:tabs>
        <w:tab w:val="center" w:pos="4536"/>
        <w:tab w:val="right" w:pos="9072"/>
      </w:tabs>
      <w:spacing w:line="240" w:lineRule="auto"/>
    </w:pPr>
    <w:rPr>
      <w:b/>
      <w:caps/>
      <w:color w:val="0B42A8" w:themeColor="accent1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272BB"/>
    <w:rPr>
      <w:b/>
      <w:caps/>
      <w:color w:val="0B42A8" w:themeColor="accent1"/>
      <w:sz w:val="16"/>
      <w:lang w:val="nl-NL"/>
    </w:rPr>
  </w:style>
  <w:style w:type="paragraph" w:styleId="Titel">
    <w:name w:val="Title"/>
    <w:basedOn w:val="Standaard"/>
    <w:link w:val="TitelChar"/>
    <w:qFormat/>
    <w:rsid w:val="001D3601"/>
    <w:pPr>
      <w:spacing w:line="240" w:lineRule="auto"/>
      <w:contextualSpacing/>
    </w:pPr>
    <w:rPr>
      <w:rFonts w:ascii="Aptos ExtraBold" w:eastAsiaTheme="majorEastAsia" w:hAnsi="Aptos ExtraBold" w:cstheme="majorBidi"/>
      <w:b/>
      <w:caps/>
      <w:color w:val="FFFFFF" w:themeColor="background2"/>
      <w:kern w:val="28"/>
      <w:sz w:val="64"/>
      <w:szCs w:val="56"/>
    </w:rPr>
  </w:style>
  <w:style w:type="character" w:customStyle="1" w:styleId="TitelChar">
    <w:name w:val="Titel Char"/>
    <w:basedOn w:val="Standaardalinea-lettertype"/>
    <w:link w:val="Titel"/>
    <w:rsid w:val="001D3601"/>
    <w:rPr>
      <w:rFonts w:ascii="Aptos ExtraBold" w:eastAsiaTheme="majorEastAsia" w:hAnsi="Aptos ExtraBold" w:cstheme="majorBidi"/>
      <w:b/>
      <w:caps/>
      <w:color w:val="FFFFFF" w:themeColor="background2"/>
      <w:kern w:val="28"/>
      <w:sz w:val="64"/>
      <w:szCs w:val="56"/>
      <w:lang w:val="nl-NL"/>
    </w:rPr>
  </w:style>
  <w:style w:type="table" w:styleId="Tabelraster">
    <w:name w:val="Table Grid"/>
    <w:basedOn w:val="Standaardtabel"/>
    <w:uiPriority w:val="39"/>
    <w:rsid w:val="00B003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link w:val="OndertitelChar"/>
    <w:uiPriority w:val="1"/>
    <w:qFormat/>
    <w:rsid w:val="009841C8"/>
    <w:pPr>
      <w:numPr>
        <w:ilvl w:val="1"/>
      </w:numPr>
      <w:spacing w:line="240" w:lineRule="atLeast"/>
    </w:pPr>
    <w:rPr>
      <w:rFonts w:eastAsiaTheme="minorEastAsia"/>
      <w:b/>
      <w:color w:val="FFFFFF" w:themeColor="background2"/>
      <w:sz w:val="6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9841C8"/>
    <w:rPr>
      <w:rFonts w:eastAsiaTheme="minorEastAsia"/>
      <w:b/>
      <w:color w:val="FFFFFF" w:themeColor="background2"/>
      <w:sz w:val="64"/>
      <w:lang w:val="nl-NL"/>
    </w:rPr>
  </w:style>
  <w:style w:type="paragraph" w:customStyle="1" w:styleId="VoorbladTekst">
    <w:name w:val="VoorbladTekst"/>
    <w:basedOn w:val="Standaard"/>
    <w:uiPriority w:val="2"/>
    <w:qFormat/>
    <w:rsid w:val="000971C8"/>
    <w:rPr>
      <w:color w:val="FFFFFF" w:themeColor="background2"/>
      <w:sz w:val="32"/>
    </w:rPr>
  </w:style>
  <w:style w:type="character" w:styleId="Tekstvantijdelijkeaanduiding">
    <w:name w:val="Placeholder Text"/>
    <w:basedOn w:val="Standaardalinea-lettertype"/>
    <w:uiPriority w:val="99"/>
    <w:semiHidden/>
    <w:rsid w:val="006D086D"/>
    <w:rPr>
      <w:color w:val="808080"/>
    </w:rPr>
  </w:style>
  <w:style w:type="character" w:customStyle="1" w:styleId="Kop3Char">
    <w:name w:val="Kop 3 Char"/>
    <w:basedOn w:val="Standaardalinea-lettertype"/>
    <w:link w:val="Kop3"/>
    <w:uiPriority w:val="5"/>
    <w:rsid w:val="00011E2C"/>
    <w:rPr>
      <w:rFonts w:ascii="Aptos" w:eastAsiaTheme="majorEastAsia" w:hAnsi="Aptos" w:cstheme="majorBidi"/>
      <w:b/>
      <w:caps/>
      <w:color w:val="0B42A8" w:themeColor="accent1"/>
      <w:sz w:val="26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2B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2BDF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11"/>
    <w:qFormat/>
    <w:rsid w:val="00E272BB"/>
    <w:pPr>
      <w:numPr>
        <w:numId w:val="2"/>
      </w:numPr>
      <w:contextualSpacing/>
    </w:pPr>
  </w:style>
  <w:style w:type="paragraph" w:styleId="Lijstnummering">
    <w:name w:val="List Number"/>
    <w:basedOn w:val="Standaard"/>
    <w:uiPriority w:val="12"/>
    <w:rsid w:val="002D63DD"/>
    <w:pPr>
      <w:numPr>
        <w:numId w:val="5"/>
      </w:numPr>
      <w:contextualSpacing/>
    </w:pPr>
  </w:style>
  <w:style w:type="table" w:customStyle="1" w:styleId="KNWU">
    <w:name w:val="KNWU"/>
    <w:basedOn w:val="Standaardtabel"/>
    <w:uiPriority w:val="99"/>
    <w:rsid w:val="00976D83"/>
    <w:pPr>
      <w:spacing w:line="240" w:lineRule="auto"/>
    </w:pPr>
    <w:rPr>
      <w:color w:val="000000" w:themeColor="text2"/>
      <w:sz w:val="20"/>
      <w:lang w:val="nl-NL"/>
    </w:rPr>
    <w:tblPr>
      <w:tblStyleColBandSize w:val="1"/>
      <w:tblBorders>
        <w:top w:val="single" w:sz="4" w:space="0" w:color="0B42A8" w:themeColor="accent1"/>
        <w:bottom w:val="single" w:sz="4" w:space="0" w:color="0B42A8" w:themeColor="accent1"/>
        <w:insideH w:val="single" w:sz="4" w:space="0" w:color="0B42A8" w:themeColor="accent1"/>
      </w:tblBorders>
    </w:tblPr>
    <w:tcPr>
      <w:shd w:val="clear" w:color="auto" w:fill="auto"/>
      <w:tcMar>
        <w:top w:w="28" w:type="dxa"/>
        <w:bottom w:w="28" w:type="dxa"/>
      </w:tcMar>
    </w:tcPr>
    <w:tblStylePr w:type="firstRow">
      <w:rPr>
        <w:b/>
        <w:caps/>
        <w:smallCaps w:val="0"/>
        <w:color w:val="0B42A8" w:themeColor="accent1"/>
      </w:rPr>
    </w:tblStylePr>
    <w:tblStylePr w:type="lastRow">
      <w:rPr>
        <w:rFonts w:asciiTheme="minorHAnsi" w:hAnsiTheme="minorHAnsi"/>
        <w:b/>
      </w:rPr>
    </w:tblStylePr>
    <w:tblStylePr w:type="firstCol">
      <w:rPr>
        <w:b/>
        <w:caps/>
        <w:smallCaps w:val="0"/>
        <w:color w:val="0B42A8" w:themeColor="accent1"/>
      </w:rPr>
    </w:tblStylePr>
    <w:tblStylePr w:type="band1Vert">
      <w:tblPr/>
      <w:tcPr>
        <w:shd w:val="clear" w:color="auto" w:fill="EDF3FD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0F69C2"/>
    <w:pPr>
      <w:spacing w:before="60" w:after="200" w:line="240" w:lineRule="auto"/>
    </w:pPr>
    <w:rPr>
      <w:rFonts w:ascii="Aptos Light" w:hAnsi="Aptos Light"/>
      <w:i/>
      <w:iCs/>
      <w:color w:val="000000" w:themeColor="text2"/>
      <w:sz w:val="16"/>
      <w:szCs w:val="18"/>
    </w:rPr>
  </w:style>
  <w:style w:type="paragraph" w:styleId="Geenafstand">
    <w:name w:val="No Spacing"/>
    <w:link w:val="GeenafstandChar"/>
    <w:uiPriority w:val="1"/>
    <w:semiHidden/>
    <w:qFormat/>
    <w:rsid w:val="00F16C35"/>
    <w:pPr>
      <w:spacing w:line="240" w:lineRule="auto"/>
    </w:pPr>
    <w:rPr>
      <w:rFonts w:eastAsiaTheme="minorEastAsia"/>
      <w:lang w:val="nl-NL"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semiHidden/>
    <w:rsid w:val="00777059"/>
    <w:rPr>
      <w:rFonts w:eastAsiaTheme="minorEastAsia"/>
      <w:lang w:val="nl-NL" w:eastAsia="nl-NL"/>
    </w:rPr>
  </w:style>
  <w:style w:type="paragraph" w:customStyle="1" w:styleId="Kop1genummerd">
    <w:name w:val="Kop 1 genummerd"/>
    <w:basedOn w:val="Kop1"/>
    <w:uiPriority w:val="7"/>
    <w:qFormat/>
    <w:rsid w:val="00F71437"/>
    <w:pPr>
      <w:numPr>
        <w:numId w:val="8"/>
      </w:numPr>
    </w:pPr>
  </w:style>
  <w:style w:type="paragraph" w:customStyle="1" w:styleId="Kop2genummerd">
    <w:name w:val="Kop 2 genummerd"/>
    <w:basedOn w:val="Kop2"/>
    <w:uiPriority w:val="8"/>
    <w:qFormat/>
    <w:rsid w:val="00F71437"/>
    <w:pPr>
      <w:numPr>
        <w:ilvl w:val="1"/>
        <w:numId w:val="8"/>
      </w:numPr>
    </w:pPr>
  </w:style>
  <w:style w:type="paragraph" w:customStyle="1" w:styleId="Kop3genummerd">
    <w:name w:val="Kop 3 genummerd"/>
    <w:basedOn w:val="Kop3"/>
    <w:uiPriority w:val="9"/>
    <w:qFormat/>
    <w:rsid w:val="00F71437"/>
    <w:pPr>
      <w:numPr>
        <w:ilvl w:val="2"/>
        <w:numId w:val="8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976D83"/>
    <w:pPr>
      <w:tabs>
        <w:tab w:val="right" w:leader="dot" w:pos="9627"/>
      </w:tabs>
      <w:spacing w:before="240"/>
      <w:ind w:left="567" w:hanging="567"/>
    </w:pPr>
    <w:rPr>
      <w:caps/>
      <w:color w:val="0B42A8" w:themeColor="accent1"/>
      <w:sz w:val="24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976D83"/>
    <w:pPr>
      <w:tabs>
        <w:tab w:val="right" w:leader="dot" w:pos="9628"/>
      </w:tabs>
      <w:spacing w:after="30"/>
      <w:ind w:left="1134" w:hanging="567"/>
    </w:pPr>
    <w:rPr>
      <w:caps/>
      <w:color w:val="000000" w:themeColor="text2"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76D83"/>
    <w:pPr>
      <w:tabs>
        <w:tab w:val="left" w:pos="1134"/>
        <w:tab w:val="right" w:leader="dot" w:pos="9627"/>
      </w:tabs>
      <w:spacing w:after="30"/>
      <w:ind w:left="1701" w:hanging="567"/>
    </w:pPr>
    <w:rPr>
      <w:caps/>
      <w:color w:val="000000" w:themeColor="text2"/>
      <w:sz w:val="18"/>
      <w:szCs w:val="20"/>
    </w:rPr>
  </w:style>
  <w:style w:type="character" w:styleId="Hyperlink">
    <w:name w:val="Hyperlink"/>
    <w:basedOn w:val="Standaardalinea-lettertype"/>
    <w:uiPriority w:val="99"/>
    <w:unhideWhenUsed/>
    <w:rsid w:val="000F69C2"/>
    <w:rPr>
      <w:color w:val="FF6700"/>
      <w:u w:val="single"/>
    </w:rPr>
  </w:style>
  <w:style w:type="paragraph" w:customStyle="1" w:styleId="NadrukAlinea">
    <w:name w:val="Nadruk Alinea"/>
    <w:basedOn w:val="Standaard"/>
    <w:uiPriority w:val="21"/>
    <w:qFormat/>
    <w:rsid w:val="002D5E4C"/>
    <w:pPr>
      <w:pBdr>
        <w:left w:val="single" w:sz="4" w:space="4" w:color="FF6700" w:themeColor="accent2"/>
      </w:pBdr>
      <w:spacing w:before="60" w:after="60"/>
      <w:ind w:left="357"/>
    </w:pPr>
    <w:rPr>
      <w:i/>
    </w:rPr>
  </w:style>
  <w:style w:type="paragraph" w:styleId="Kopvaninhoudsopgave">
    <w:name w:val="TOC Heading"/>
    <w:basedOn w:val="Standaard"/>
    <w:next w:val="Standaard"/>
    <w:uiPriority w:val="38"/>
    <w:qFormat/>
    <w:rsid w:val="002C3457"/>
    <w:pPr>
      <w:spacing w:after="240"/>
    </w:pPr>
    <w:rPr>
      <w:b/>
      <w:caps/>
      <w:color w:val="0B42A8" w:themeColor="accent1"/>
      <w:sz w:val="40"/>
      <w:szCs w:val="40"/>
    </w:rPr>
  </w:style>
  <w:style w:type="character" w:customStyle="1" w:styleId="Kop4Char">
    <w:name w:val="Kop 4 Char"/>
    <w:basedOn w:val="Standaardalinea-lettertype"/>
    <w:link w:val="Kop4"/>
    <w:uiPriority w:val="6"/>
    <w:rsid w:val="00011E2C"/>
    <w:rPr>
      <w:rFonts w:ascii="Aptos" w:eastAsiaTheme="majorEastAsia" w:hAnsi="Aptos" w:cstheme="majorBidi"/>
      <w:b/>
      <w:iCs/>
      <w:caps/>
      <w:color w:val="0B42A8" w:themeColor="accent1"/>
      <w:lang w:val="nl-NL"/>
    </w:rPr>
  </w:style>
  <w:style w:type="paragraph" w:customStyle="1" w:styleId="Kop4genummerd">
    <w:name w:val="Kop 4 genummerd"/>
    <w:basedOn w:val="Kop4"/>
    <w:uiPriority w:val="10"/>
    <w:qFormat/>
    <w:rsid w:val="002C3457"/>
    <w:pPr>
      <w:numPr>
        <w:ilvl w:val="3"/>
        <w:numId w:val="8"/>
      </w:numPr>
    </w:pPr>
  </w:style>
  <w:style w:type="character" w:customStyle="1" w:styleId="Verwijzing">
    <w:name w:val="Verwijzing"/>
    <w:basedOn w:val="Standaardalinea-lettertype"/>
    <w:uiPriority w:val="24"/>
    <w:qFormat/>
    <w:rsid w:val="000F69C2"/>
    <w:rPr>
      <w:rFonts w:ascii="Aptos" w:hAnsi="Aptos"/>
      <w:b/>
      <w:i w:val="0"/>
      <w:sz w:val="22"/>
    </w:rPr>
  </w:style>
  <w:style w:type="paragraph" w:customStyle="1" w:styleId="Quotes">
    <w:name w:val="Quotes"/>
    <w:basedOn w:val="Standaard"/>
    <w:uiPriority w:val="23"/>
    <w:qFormat/>
    <w:rsid w:val="000F69C2"/>
    <w:pPr>
      <w:ind w:left="1701" w:right="1701"/>
      <w:jc w:val="center"/>
    </w:pPr>
    <w:rPr>
      <w:rFonts w:ascii="Aptos Light" w:hAnsi="Aptos Light"/>
      <w:sz w:val="28"/>
    </w:rPr>
  </w:style>
  <w:style w:type="table" w:styleId="Rastertabel1licht-Accent5">
    <w:name w:val="Grid Table 1 Light Accent 5"/>
    <w:basedOn w:val="Standaardtabel"/>
    <w:uiPriority w:val="46"/>
    <w:rsid w:val="00976D83"/>
    <w:pPr>
      <w:spacing w:line="240" w:lineRule="auto"/>
    </w:pPr>
    <w:tblPr>
      <w:tblStyleRowBandSize w:val="1"/>
      <w:tblStyleColBandSize w:val="1"/>
      <w:tblBorders>
        <w:top w:val="single" w:sz="4" w:space="0" w:color="FFF9F5" w:themeColor="accent5" w:themeTint="66"/>
        <w:left w:val="single" w:sz="4" w:space="0" w:color="FFF9F5" w:themeColor="accent5" w:themeTint="66"/>
        <w:bottom w:val="single" w:sz="4" w:space="0" w:color="FFF9F5" w:themeColor="accent5" w:themeTint="66"/>
        <w:right w:val="single" w:sz="4" w:space="0" w:color="FFF9F5" w:themeColor="accent5" w:themeTint="66"/>
        <w:insideH w:val="single" w:sz="4" w:space="0" w:color="FFF9F5" w:themeColor="accent5" w:themeTint="66"/>
        <w:insideV w:val="single" w:sz="4" w:space="0" w:color="FFF9F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6F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6F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adruk">
    <w:name w:val="Emphasis"/>
    <w:basedOn w:val="Standaardalinea-lettertype"/>
    <w:uiPriority w:val="20"/>
    <w:qFormat/>
    <w:rsid w:val="00C84939"/>
    <w:rPr>
      <w:rFonts w:ascii="Aptos" w:hAnsi="Aptos"/>
      <w:b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35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ampus@knwu.nl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nwunie.sharepoint.com/Templates/KNWU%20Algemeen%20202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35937F191086354F92E831CAC03437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E0027B-BB14-DE48-B9F3-E38BB78829B0}"/>
      </w:docPartPr>
      <w:docPartBody>
        <w:p w:rsidR="002F0B9B" w:rsidRDefault="002F0B9B">
          <w:pPr>
            <w:pStyle w:val="35937F191086354F92E831CAC0343773"/>
          </w:pPr>
          <w:r w:rsidRPr="008E03D7">
            <w:rPr>
              <w:rStyle w:val="Tekstvantijdelijkeaanduiding"/>
              <w:color w:val="FFFFFF" w:themeColor="background1"/>
            </w:rPr>
            <w:t>[Titel]</w:t>
          </w:r>
        </w:p>
      </w:docPartBody>
    </w:docPart>
    <w:docPart>
      <w:docPartPr>
        <w:name w:val="9AA6EBEB822D12478F32AFBF87A665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1C3E3D-5D61-EF4B-96DA-155AE5B18E9D}"/>
      </w:docPartPr>
      <w:docPartBody>
        <w:p w:rsidR="002F0B9B" w:rsidRDefault="002F0B9B">
          <w:pPr>
            <w:pStyle w:val="9AA6EBEB822D12478F32AFBF87A6657B"/>
          </w:pPr>
          <w:r w:rsidRPr="008E03D7">
            <w:rPr>
              <w:rStyle w:val="Tekstvantijdelijkeaanduiding"/>
              <w:color w:val="FFFFFF" w:themeColor="background1"/>
            </w:rPr>
            <w:t>[Ondertitel]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9B"/>
    <w:rsid w:val="002F0B9B"/>
    <w:rsid w:val="0035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35937F191086354F92E831CAC0343773">
    <w:name w:val="35937F191086354F92E831CAC0343773"/>
  </w:style>
  <w:style w:type="paragraph" w:customStyle="1" w:styleId="9AA6EBEB822D12478F32AFBF87A6657B">
    <w:name w:val="9AA6EBEB822D12478F32AFBF87A665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NWU">
  <a:themeElements>
    <a:clrScheme name="Aangepast 13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B42A8"/>
      </a:accent1>
      <a:accent2>
        <a:srgbClr val="FF6700"/>
      </a:accent2>
      <a:accent3>
        <a:srgbClr val="002978"/>
      </a:accent3>
      <a:accent4>
        <a:srgbClr val="06B5F2"/>
      </a:accent4>
      <a:accent5>
        <a:srgbClr val="FFF0E6"/>
      </a:accent5>
      <a:accent6>
        <a:srgbClr val="EAF8F5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KNWU" id="{C235FBDB-245F-4C04-B0BE-AD592E39506B}" vid="{9BAD9643-5D3D-4EB0-9396-813B83708B9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8245BF19DAC43804E5EA5B7CA755B" ma:contentTypeVersion="4" ma:contentTypeDescription="Create a new document." ma:contentTypeScope="" ma:versionID="fa214e5aec3bf91b59646ffd11dbe824">
  <xsd:schema xmlns:xsd="http://www.w3.org/2001/XMLSchema" xmlns:xs="http://www.w3.org/2001/XMLSchema" xmlns:p="http://schemas.microsoft.com/office/2006/metadata/properties" xmlns:ns2="7186fc15-ba1b-4ebb-b8c4-74fe3708e535" targetNamespace="http://schemas.microsoft.com/office/2006/metadata/properties" ma:root="true" ma:fieldsID="40144ec33ed5b32da8f774958709630e" ns2:_="">
    <xsd:import namespace="7186fc15-ba1b-4ebb-b8c4-74fe3708e5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6fc15-ba1b-4ebb-b8c4-74fe3708e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B14575-EB30-463B-A8B2-3517EA360B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EE514B-A9BF-4C49-B336-E5A1CF8388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AC22D3-F906-4421-A1FF-D87F22FC7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6fc15-ba1b-4ebb-b8c4-74fe3708e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38D4FB6-D25B-47A7-B015-4F068FFF78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KNWU%20Algemeen%202026.dotx</Template>
  <TotalTime>3</TotalTime>
  <Pages>7</Pages>
  <Words>427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PVB 2.2</dc:title>
  <dc:subject/>
  <dc:creator>Jelmer Wolters</dc:creator>
  <cp:keywords/>
  <dc:description>Begeleiden van een wedstrijd</dc:description>
  <cp:lastModifiedBy>Jelmer Wolters</cp:lastModifiedBy>
  <cp:revision>1</cp:revision>
  <dcterms:created xsi:type="dcterms:W3CDTF">2026-08-11T08:11:00Z</dcterms:created>
  <dcterms:modified xsi:type="dcterms:W3CDTF">2026-08-11T08:17:00Z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42de81-ec0b-4f64-abfe-ce17194fd12f_Enabled">
    <vt:lpwstr>True</vt:lpwstr>
  </property>
  <property fmtid="{D5CDD505-2E9C-101B-9397-08002B2CF9AE}" pid="3" name="MSIP_Label_4b42de81-ec0b-4f64-abfe-ce17194fd12f_SiteId">
    <vt:lpwstr>4de75ce0-a436-4a30-bfac-e7533c4be73c</vt:lpwstr>
  </property>
  <property fmtid="{D5CDD505-2E9C-101B-9397-08002B2CF9AE}" pid="4" name="MSIP_Label_4b42de81-ec0b-4f64-abfe-ce17194fd12f_Owner">
    <vt:lpwstr>evernooij@officegrip.nl</vt:lpwstr>
  </property>
  <property fmtid="{D5CDD505-2E9C-101B-9397-08002B2CF9AE}" pid="5" name="MSIP_Label_4b42de81-ec0b-4f64-abfe-ce17194fd12f_SetDate">
    <vt:lpwstr>2019-06-19T12:44:29.7733747Z</vt:lpwstr>
  </property>
  <property fmtid="{D5CDD505-2E9C-101B-9397-08002B2CF9AE}" pid="6" name="MSIP_Label_4b42de81-ec0b-4f64-abfe-ce17194fd12f_Name">
    <vt:lpwstr>Openbaar</vt:lpwstr>
  </property>
  <property fmtid="{D5CDD505-2E9C-101B-9397-08002B2CF9AE}" pid="7" name="MSIP_Label_4b42de81-ec0b-4f64-abfe-ce17194fd12f_Application">
    <vt:lpwstr>Microsoft Azure Information Protection</vt:lpwstr>
  </property>
  <property fmtid="{D5CDD505-2E9C-101B-9397-08002B2CF9AE}" pid="8" name="MSIP_Label_4b42de81-ec0b-4f64-abfe-ce17194fd12f_ActionId">
    <vt:lpwstr>9bc8de10-b6a3-499d-980a-1d9ebceced99</vt:lpwstr>
  </property>
  <property fmtid="{D5CDD505-2E9C-101B-9397-08002B2CF9AE}" pid="9" name="MSIP_Label_4b42de81-ec0b-4f64-abfe-ce17194fd12f_Extended_MSFT_Method">
    <vt:lpwstr>Automatic</vt:lpwstr>
  </property>
  <property fmtid="{D5CDD505-2E9C-101B-9397-08002B2CF9AE}" pid="10" name="Sensitivity">
    <vt:lpwstr>Openbaar</vt:lpwstr>
  </property>
  <property fmtid="{D5CDD505-2E9C-101B-9397-08002B2CF9AE}" pid="11" name="ContentTypeId">
    <vt:lpwstr>0x0101000E98245BF19DAC43804E5EA5B7CA755B</vt:lpwstr>
  </property>
</Properties>
</file>